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953"/>
      </w:tblGrid>
      <w:tr w:rsidR="007A6F59" w:rsidRPr="00E46725" w:rsidTr="002C3496">
        <w:tc>
          <w:tcPr>
            <w:tcW w:w="9781" w:type="dxa"/>
            <w:gridSpan w:val="2"/>
          </w:tcPr>
          <w:p w:rsidR="007A6F59" w:rsidRPr="00E46725" w:rsidRDefault="004C44B4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</w:t>
            </w:r>
            <w:r w:rsidR="007A6F59" w:rsidRPr="00E46725">
              <w:rPr>
                <w:b/>
                <w:sz w:val="26"/>
                <w:szCs w:val="26"/>
              </w:rPr>
              <w:t xml:space="preserve"> адр</w:t>
            </w:r>
            <w:r>
              <w:rPr>
                <w:b/>
                <w:sz w:val="26"/>
                <w:szCs w:val="26"/>
                <w:lang w:val="be-BY"/>
              </w:rPr>
              <w:t>ас</w:t>
            </w:r>
            <w:r w:rsidR="007A6F59" w:rsidRPr="00E46725">
              <w:rPr>
                <w:b/>
                <w:sz w:val="26"/>
                <w:szCs w:val="26"/>
              </w:rPr>
              <w:t>:</w:t>
            </w:r>
            <w:r w:rsidR="00897DC7" w:rsidRPr="00E46725">
              <w:rPr>
                <w:b/>
                <w:sz w:val="26"/>
                <w:szCs w:val="26"/>
              </w:rPr>
              <w:t xml:space="preserve"> </w:t>
            </w:r>
            <w:sdt>
              <w:sdtPr>
                <w:rPr>
                  <w:rStyle w:val="13"/>
                </w:rPr>
                <w:id w:val="1801182174"/>
                <w:placeholder>
                  <w:docPart w:val="B7374F9D168D458991870F3E2B255631"/>
                </w:placeholder>
                <w:showingPlcHdr/>
                <w:comboBox>
                  <w:listItem w:value="Выберите элемент."/>
                  <w:listItem w:displayText="Аўстрыя - Пасольства Рэспублікі Беларусь" w:value="Аўстрыя - Пасольства Рэспублікі Беларусь"/>
                  <w:listItem w:displayText="Азербайджан - Пасольства Рэспублікі Беларусь" w:value="Азербайджан - Пасольства Рэспублікі Беларусь"/>
                  <w:listItem w:displayText="Аргенціна - Пасольства Рэспублікі Беларусь" w:value="Аргенціна - Пасольства Рэспублікі Беларусь"/>
                  <w:listItem w:displayText="Арменія - Пасольства Рэспублікі Беларусь" w:value="Арменія - Пасольства Рэспублікі Беларусь"/>
                  <w:listItem w:displayText="Бельгія - Пасольства Рэспублікі Беларусь" w:value="Бельгія - Пасольства Рэспублікі Беларусь"/>
                  <w:listItem w:displayText="Балгарыя - Пасольства Рэспублікі Беларусь" w:value="Балгарыя - Пасольства Рэспублікі Беларусь"/>
                  <w:listItem w:displayText="Бразілія - ​​Пасольства Рэспублікі Беларусь" w:value="Бразілія - ​​Пасольства Рэспублікі Беларусь"/>
                  <w:listItem w:displayText="Вялікабрытанія - Пасольства Рэспублікі Беларусь" w:value="Вялікабрытанія - Пасольства Рэспублікі Беларусь"/>
                  <w:listItem w:displayText="Венгрыя - Пасольства Рэспублікі Беларусь" w:value="Венгрыя - Пасольства Рэспублікі Беларусь"/>
                  <w:listItem w:displayText="Венесуэла - Пасольства Рэспублікі Беларусь" w:value="Венесуэла - Пасольства Рэспублікі Беларусь"/>
                  <w:listItem w:displayText="В'етнам - Пасольства Рэспублікі Беларусь" w:value="В'етнам - Пасольства Рэспублікі Беларусь"/>
                  <w:listItem w:displayText="В'етнам - Генеральнае консульства Рэспублікі Беларусь у Хашыміне" w:value="В'етнам - Генеральнае консульства Рэспублікі Беларусь у Хашыміне"/>
                  <w:listItem w:displayText="Германія - Генеральнае консульства Рэспублікі Беларусь у Мюнхене" w:value="Германія - Генеральнае консульства Рэспублікі Беларусь у Мюнхене"/>
                  <w:listItem w:displayText="Германія - Пасольства Рэспублікі Беларусь" w:value="Германія - Пасольства Рэспублікі Беларусь"/>
                  <w:listItem w:displayText="Грузія - Пасольства Рэспублікі Беларусь" w:value="Грузія - Пасольства Рэспублікі Беларусь"/>
                  <w:listItem w:displayText="Егіпет - Пасольства Рэспублікі Беларусь" w:value="Егіпет - Пасольства Рэспублікі Беларусь"/>
                  <w:listItem w:displayText="Зімбабвэ - Пасольства Рэспублікі Беларусь" w:value="Зімбабвэ - Пасольства Рэспублікі Беларусь"/>
                  <w:listItem w:displayText="Ізраіль - Пасольства Рэспублікі Беларусь" w:value="Ізраіль - Пасольства Рэспублікі Беларусь"/>
                  <w:listItem w:displayText="Індыя - Пасольства Рэспублікі Беларусь" w:value="Індыя - Пасольства Рэспублікі Беларусь"/>
                  <w:listItem w:displayText="Індыя - Генеральнае Консульства Рэспублікі Беларусь у Мумбаі" w:value="Індыя - Генеральнае Консульства Рэспублікі Беларусь у Мумбаі"/>
                  <w:listItem w:displayText="Інданезія - Пасольства Рэспублікі Беларусь" w:value="Інданезія - Пасольства Рэспублікі Беларусь"/>
                  <w:listItem w:displayText="Іран - Пасольства Рэспублікі Беларусь" w:value="Іран - Пасольства Рэспублікі Беларусь"/>
                  <w:listItem w:displayText="Іспанія - Пасольства Рэспублікі Беларусь" w:value="Іспанія - Пасольства Рэспублікі Беларусь"/>
                  <w:listItem w:displayText="Італія - ​​Пасольства Рэспублікі Беларусь" w:value="Італія - ​​Пасольства Рэспублікі Беларусь"/>
                  <w:listItem w:displayText="Казахстан - Пасольства Рэспублікі Беларусь" w:value="Казахстан - Пасольства Рэспублікі Беларусь"/>
                  <w:listItem w:displayText="Катар - Пасольства Рэспублікі Беларусь" w:value="Катар - Пасольства Рэспублікі Беларусь"/>
                  <w:listItem w:displayText="Кенія - Пасольства Рэспублікі Беларусь" w:value="Кенія - Пасольства Рэспублікі Беларусь"/>
                  <w:listItem w:displayText="Кітай - Генеральнае консульства Рэспублікі Беларусь у Ганконгу" w:value="Кітай - Генеральнае консульства Рэспублікі Беларусь у Ганконгу"/>
                  <w:listItem w:displayText="Кітай - Генеральнае консульства Рэспублікі Беларусь у Гуанчжоу" w:value="Кітай - Генеральнае консульства Рэспублікі Беларусь у Гуанчжоу"/>
                  <w:listItem w:displayText="Кітай - Генеральнае консульства Рэспублікі Беларусь у Чунцыне" w:value="Кітай - Генеральнае консульства Рэспублікі Беларусь у Чунцыне"/>
                  <w:listItem w:displayText="Кітай - Генеральнае консульства Рэспублікі Беларусь у Шанхаі" w:value="Кітай - Генеральнае консульства Рэспублікі Беларусь у Шанхаі"/>
                  <w:listItem w:displayText="Кітай - Пасольства Рэспублікі Беларусь" w:value="Кітай - Пасольства Рэспублікі Беларусь"/>
                  <w:listItem w:displayText="Калумбія - Пасольства Рэспублікі Беларусь" w:value="Калумбія - Пасольства Рэспублікі Беларусь"/>
                  <w:listItem w:displayText="Карэя - Пасольства Рэспублікі Беларусь" w:value="Карэя - Пасольства Рэспублікі Беларусь"/>
                  <w:listItem w:displayText="Куба - Пасольства Рэспублікі Беларусь" w:value="Куба - Пасольства Рэспублікі Беларусь"/>
                  <w:listItem w:displayText="Кыргызстан - Пасольства Рэспублікі Беларусь" w:value="Кыргызстан - Пасольства Рэспублікі Беларусь"/>
                  <w:listItem w:displayText="Латвія - Генеральнае Консульства Рэспублікі Беларусь у Даўгаўпілсе" w:value="Латвія - Генеральнае Консульства Рэспублікі Беларусь у Даўгаўпілсе"/>
                  <w:listItem w:displayText="Латвія - Пасольства Рэспублікі Беларусь" w:value="Латвія - Пасольства Рэспублікі Беларусь"/>
                  <w:listItem w:displayText="Літва - Пасольства Рэспублікі Беларусь" w:value="Літва - Пасольства Рэспублікі Беларусь"/>
                  <w:listItem w:displayText="Малдова - Пасольства Рэспублікі Беларусь" w:value="Малдова - Пасольства Рэспублікі Беларусь"/>
                  <w:listItem w:displayText="Манголія - ​​Пасольства Рэспублікі Беларусь" w:value="Манголія - ​​Пасольства Рэспублікі Беларусь"/>
                  <w:listItem w:displayText="Нігерыя - Пасольства Рэспублікі Беларусь" w:value="Нігерыя - Пасольства Рэспублікі Беларусь"/>
                  <w:listItem w:displayText="Нідэрланды - Пасольства Рэспублікі Беларусь" w:value="Нідэрланды - Пасольства Рэспублікі Беларусь"/>
                  <w:listItem w:displayText="ААЭ - Генеральнае консульства Рэспублікі Беларусь у Дубаі" w:value="ААЭ - Генеральнае консульства Рэспублікі Беларусь у Дубаі"/>
                  <w:listItem w:displayText="ААЭ - Пасольства Рэспублікі Беларусь" w:value="ААЭ - Пасольства Рэспублікі Беларусь"/>
                  <w:listItem w:displayText="Пакістан - Пасольства Рэспублікі Беларусь" w:value="Пакістан - Пасольства Рэспублікі Беларусь"/>
                  <w:listItem w:displayText="Польшча - Генеральнае Консульства Рэспублікі Беларусь у Беластоку" w:value="Польшча - Генеральнае Консульства Рэспублікі Беларусь у Беластоку"/>
                  <w:listItem w:displayText="Польшча - Консульства Рэспублікі Беларусь у Бялай Падлясцы" w:value="Польшча - Консульства Рэспублікі Беларусь у Бялай Падлясцы"/>
                  <w:listItem w:displayText="Польшча - Пасольства Рэспублікі Беларусь" w:value="Польшча - Пасольства Рэспублікі Беларусь"/>
                  <w:listItem w:displayText="Расійская Федэрацыя - Аддзяленне Пасольства Рэспублікі Беларусь у Екацярынбургу" w:value="Расійская Федэрацыя - Аддзяленне Пасольства Рэспублікі Беларусь у Екацярынбургу"/>
                  <w:listItem w:displayText="Расійская Федэрацыя - Аддзяленне Пасольства Рэспублікі Беларусь у Казані" w:value="Расійская Федэрацыя - Аддзяленне Пасольства Рэспублікі Беларусь у Казані"/>
                  <w:listItem w:displayText="Расійская Федэрацыя - Аддзяленне Пасольства Рэспублікі Беларусь у Калінінградзе" w:value="Расійская Федэрацыя - Аддзяленне Пасольства Рэспублікі Беларусь у Калінінградзе"/>
                  <w:listItem w:displayText="Расійская Федэрацыя - Генеральнае Консульства Рэспублікі Беларусь у Санкт-Пецярбургу" w:value="Расійская Федэрацыя - Генеральнае Консульства Рэспублікі Беларусь у Санкт-Пецярбургу"/>
                  <w:listItem w:displayText="Расійская Федэрацыя - Аддзяленне Пасольства Рэспублікі Беларусь у Краснаярску" w:value="Расійская Федэрацыя - Аддзяленне Пасольства Рэспублікі Беларусь у Краснаярску"/>
                  <w:listItem w:displayText="Расійская Федэрацыя - Аддзяленне Пасольства Рэспублікі Беларусь у Ніжнім Ноўгарадзе" w:value="Расійская Федэрацыя - Аддзяленне Пасольства Рэспублікі Беларусь у Ніжнім Ноўгарадзе"/>
                  <w:listItem w:displayText="Расійская Федэрацыя - Аддзяленне Пасольства Рэспублікі Беларусь у Новасібірску" w:value="Расійская Федэрацыя - Аддзяленне Пасольства Рэспублікі Беларусь у Новасібірску"/>
                  <w:listItem w:displayText="Расійская Федэрацыя - Аддзяленне Пасольства Рэспублікі Беларусь у Растове-на-Доне" w:value="Расійская Федэрацыя - Аддзяленне Пасольства Рэспублікі Беларусь у Растове-на-Доне"/>
                  <w:listItem w:displayText="Расійская Федэрацыя - Аддзяленне Пасольства Рэспублікі Беларусь у Смаленску" w:value="Расійская Федэрацыя - Аддзяленне Пасольства Рэспублікі Беларусь у Смаленску"/>
                  <w:listItem w:displayText="Расійская Федэрацыя - Аддзяленне Пасольства Рэспублікі Беларусь ва Уфе" w:value="Расійская Федэрацыя - Аддзяленне Пасольства Рэспублікі Беларусь ва Уфе"/>
                  <w:listItem w:displayText="Расійская Федэрацыя - Аддзяленне Пасольства Рэспублікі Беларусь ва Уладзівастоку" w:value="Расійская Федэрацыя - Аддзяленне Пасольства Рэспублікі Беларусь ва Уладзівастоку"/>
                  <w:listItem w:displayText="Расійская Федэрацыя - Пасольства Рэспублікі Беларусь" w:value="Расійская Федэрацыя - Пасольства Рэспублікі Беларусь"/>
                  <w:listItem w:displayText="Румынія - Пасольства Рэспублікі Беларусь" w:value="Румынія - Пасольства Рэспублікі Беларусь"/>
                  <w:listItem w:displayText="Сербія - Пасольства Рэспублікі Беларусь" w:value="Сербія - Пасольства Рэспублікі Беларусь"/>
                  <w:listItem w:displayText="Сірыя - Пасольства Рэспублікі Беларусь" w:value="Сірыя - Пасольства Рэспублікі Беларусь"/>
                  <w:listItem w:displayText="Славакія - Пасольства Рэспублікі Беларусь" w:value="Славакія - Пасольства Рэспублікі Беларусь"/>
                  <w:listItem w:displayText="ЗША - Пасольства Рэспублікі Беларусь" w:value="ЗША - Пасольства Рэспублікі Беларусь"/>
                  <w:listItem w:displayText="Таджыкістан - Пасольства Рэспублікі Беларусь" w:value="Таджыкістан - Пасольства Рэспублікі Беларусь"/>
                  <w:listItem w:displayText="Туркменістан - Пасольства Рэспублікі Беларусь" w:value="Туркменістан - Пасольства Рэспублікі Беларусь"/>
                  <w:listItem w:displayText="Турцыя - Генеральнае консульства Рэспублікі Беларусь у Стамбуле" w:value="Турцыя - Генеральнае консульства Рэспублікі Беларусь у Стамбуле"/>
                  <w:listItem w:displayText="Турцыя - Пасольства Рэспублікі Беларусь" w:value="Турцыя - Пасольства Рэспублікі Беларусь"/>
                  <w:listItem w:displayText="Узбекістан - Пасольства Рэспублікі Беларусь" w:value="Узбекістан - Пасольства Рэспублікі Беларусь"/>
                  <w:listItem w:displayText="Украіна - Пасольства Рэспублікі Беларусь" w:value="Украіна - Пасольства Рэспублікі Беларусь"/>
                  <w:listItem w:displayText="Фінляндыя - Пасольства Рэспублікі Беларусь" w:value="Фінляндыя - Пасольства Рэспублікі Беларусь"/>
                  <w:listItem w:displayText="Францыя - Пасольства Рэспублікі Беларусь" w:value="Францыя - Пасольства Рэспублікі Беларусь"/>
                  <w:listItem w:displayText="Чэхія - Пасольства Рэспублікі Беларусь" w:value="Чэхія - Пасольства Рэспублікі Беларусь"/>
                  <w:listItem w:displayText="Швейцарыя - Пасольства Рэспублікі Беларусь" w:value="Швейцарыя - Пасольства Рэспублікі Беларусь"/>
                  <w:listItem w:displayText="Швецыя - Пасольства Рэспублікі Беларусь" w:value="Швецыя - Пасольства Рэспублікі Беларусь"/>
                  <w:listItem w:displayText="Эстонія - Пасольства Рэспублікі Беларусь" w:value="Эстонія - Пасольства Рэспублікі Беларусь"/>
                  <w:listItem w:displayText="ПАР - Пасольства Рэспублікі Беларусь" w:value="ПАР - Пасольства Рэспублікі Беларусь"/>
                  <w:listItem w:displayText="Японія - Пасольства Рэспублікі Беларусь" w:value="Японія - Пасольства Рэспублікі Беларусь"/>
                </w:comboBox>
              </w:sdtPr>
              <w:sdtEndPr>
                <w:rPr>
                  <w:rStyle w:val="a0"/>
                  <w:b w:val="0"/>
                  <w:sz w:val="28"/>
                  <w:szCs w:val="26"/>
                </w:rPr>
              </w:sdtEndPr>
              <w:sdtContent>
                <w:r w:rsidR="000D4B8B" w:rsidRPr="00E7748F">
                  <w:rPr>
                    <w:rStyle w:val="aa"/>
                    <w:b/>
                    <w:color w:val="FF0000"/>
                    <w:sz w:val="26"/>
                    <w:szCs w:val="26"/>
                  </w:rPr>
                  <w:t>Выберите элемент.</w:t>
                </w:r>
              </w:sdtContent>
            </w:sdt>
          </w:p>
        </w:tc>
      </w:tr>
      <w:tr w:rsidR="007A6F59" w:rsidRPr="00E46725" w:rsidTr="00D23065">
        <w:trPr>
          <w:trHeight w:val="166"/>
        </w:trPr>
        <w:tc>
          <w:tcPr>
            <w:tcW w:w="3828" w:type="dxa"/>
          </w:tcPr>
          <w:p w:rsidR="00184964" w:rsidRDefault="00184964" w:rsidP="00725F9D">
            <w:pPr>
              <w:spacing w:line="240" w:lineRule="exact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7A6F59" w:rsidRPr="00E46725" w:rsidRDefault="004C44B4" w:rsidP="00725F9D">
            <w:pPr>
              <w:spacing w:line="240" w:lineRule="exact"/>
              <w:ind w:left="-10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be-BY"/>
              </w:rPr>
              <w:t>Ад</w:t>
            </w:r>
            <w:r w:rsidR="007A6F59" w:rsidRPr="00E46725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5953" w:type="dxa"/>
          </w:tcPr>
          <w:p w:rsidR="007A6F59" w:rsidRPr="00E46725" w:rsidRDefault="007A6F59" w:rsidP="00725F9D">
            <w:pPr>
              <w:spacing w:line="240" w:lineRule="exact"/>
              <w:ind w:left="-107"/>
              <w:jc w:val="both"/>
              <w:rPr>
                <w:sz w:val="26"/>
                <w:szCs w:val="26"/>
              </w:rPr>
            </w:pPr>
          </w:p>
        </w:tc>
      </w:tr>
      <w:tr w:rsidR="007A6F59" w:rsidRPr="00E46725" w:rsidTr="00D23065">
        <w:tc>
          <w:tcPr>
            <w:tcW w:w="3828" w:type="dxa"/>
          </w:tcPr>
          <w:p w:rsidR="007A6F59" w:rsidRPr="00E46725" w:rsidRDefault="004C44B4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be-BY"/>
              </w:rPr>
              <w:t>П</w:t>
            </w:r>
            <w:r w:rsidRPr="004C44B4">
              <w:rPr>
                <w:sz w:val="26"/>
                <w:szCs w:val="26"/>
              </w:rPr>
              <w:t>розвішча, ініцыялы заяўніка</w:t>
            </w:r>
          </w:p>
        </w:tc>
        <w:sdt>
          <w:sdtPr>
            <w:rPr>
              <w:rStyle w:val="3"/>
              <w:sz w:val="26"/>
              <w:szCs w:val="26"/>
            </w:rPr>
            <w:id w:val="-1329828375"/>
            <w:placeholder>
              <w:docPart w:val="D9C7FCC571FA47D39219FF428DEC4D5B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5953" w:type="dxa"/>
                <w:tcBorders>
                  <w:bottom w:val="single" w:sz="4" w:space="0" w:color="auto"/>
                </w:tcBorders>
              </w:tcPr>
              <w:p w:rsidR="007A6F59" w:rsidRPr="00E46725" w:rsidRDefault="00AE6051" w:rsidP="00A87222">
                <w:pPr>
                  <w:spacing w:after="40"/>
                  <w:jc w:val="both"/>
                  <w:rPr>
                    <w:i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7A6F59" w:rsidRPr="00E46725" w:rsidTr="00D23065">
        <w:trPr>
          <w:trHeight w:val="399"/>
        </w:trPr>
        <w:tc>
          <w:tcPr>
            <w:tcW w:w="3828" w:type="dxa"/>
          </w:tcPr>
          <w:p w:rsidR="007A6F59" w:rsidRPr="004C44B4" w:rsidRDefault="004C44B4" w:rsidP="00725F9D">
            <w:pPr>
              <w:spacing w:line="240" w:lineRule="exact"/>
              <w:ind w:left="-107"/>
              <w:jc w:val="both"/>
              <w:rPr>
                <w:sz w:val="26"/>
                <w:szCs w:val="26"/>
                <w:lang w:val="be-BY"/>
              </w:rPr>
            </w:pPr>
            <w:r>
              <w:rPr>
                <w:sz w:val="26"/>
                <w:szCs w:val="26"/>
                <w:lang w:val="be-BY"/>
              </w:rPr>
              <w:t>А</w:t>
            </w:r>
            <w:proofErr w:type="spellStart"/>
            <w:r w:rsidRPr="004C44B4">
              <w:rPr>
                <w:sz w:val="26"/>
                <w:szCs w:val="26"/>
              </w:rPr>
              <w:t>драс</w:t>
            </w:r>
            <w:proofErr w:type="spellEnd"/>
            <w:r w:rsidRPr="004C44B4">
              <w:rPr>
                <w:sz w:val="26"/>
                <w:szCs w:val="26"/>
              </w:rPr>
              <w:t xml:space="preserve"> </w:t>
            </w:r>
            <w:proofErr w:type="spellStart"/>
            <w:r w:rsidRPr="004C44B4">
              <w:rPr>
                <w:sz w:val="26"/>
                <w:szCs w:val="26"/>
              </w:rPr>
              <w:t>месца</w:t>
            </w:r>
            <w:proofErr w:type="spellEnd"/>
            <w:r w:rsidRPr="004C44B4">
              <w:rPr>
                <w:sz w:val="26"/>
                <w:szCs w:val="26"/>
              </w:rPr>
              <w:t xml:space="preserve"> </w:t>
            </w:r>
            <w:proofErr w:type="spellStart"/>
            <w:r w:rsidRPr="004C44B4">
              <w:rPr>
                <w:sz w:val="26"/>
                <w:szCs w:val="26"/>
              </w:rPr>
              <w:t>жыхарства</w:t>
            </w:r>
            <w:proofErr w:type="spellEnd"/>
            <w:r w:rsidRPr="004C44B4">
              <w:rPr>
                <w:sz w:val="26"/>
                <w:szCs w:val="26"/>
              </w:rPr>
              <w:t xml:space="preserve"> і</w:t>
            </w:r>
            <w:r w:rsidR="009443DC">
              <w:rPr>
                <w:sz w:val="26"/>
                <w:szCs w:val="26"/>
                <w:lang w:val="en-US"/>
              </w:rPr>
              <w:t> </w:t>
            </w:r>
            <w:r w:rsidRPr="004C44B4">
              <w:rPr>
                <w:sz w:val="26"/>
                <w:szCs w:val="26"/>
              </w:rPr>
              <w:t>(</w:t>
            </w:r>
            <w:proofErr w:type="spellStart"/>
            <w:r w:rsidRPr="004C44B4">
              <w:rPr>
                <w:sz w:val="26"/>
                <w:szCs w:val="26"/>
              </w:rPr>
              <w:t>або</w:t>
            </w:r>
            <w:proofErr w:type="spellEnd"/>
            <w:r w:rsidRPr="004C44B4">
              <w:rPr>
                <w:sz w:val="26"/>
                <w:szCs w:val="26"/>
              </w:rPr>
              <w:t xml:space="preserve">) </w:t>
            </w:r>
            <w:proofErr w:type="spellStart"/>
            <w:r w:rsidRPr="004C44B4">
              <w:rPr>
                <w:sz w:val="26"/>
                <w:szCs w:val="26"/>
              </w:rPr>
              <w:t>месца</w:t>
            </w:r>
            <w:proofErr w:type="spellEnd"/>
            <w:r w:rsidRPr="004C44B4">
              <w:rPr>
                <w:sz w:val="26"/>
                <w:szCs w:val="26"/>
              </w:rPr>
              <w:t xml:space="preserve"> </w:t>
            </w:r>
            <w:proofErr w:type="spellStart"/>
            <w:r w:rsidRPr="004C44B4">
              <w:rPr>
                <w:sz w:val="26"/>
                <w:szCs w:val="26"/>
              </w:rPr>
              <w:t>знаходжання</w:t>
            </w:r>
            <w:proofErr w:type="spellEnd"/>
            <w:r>
              <w:rPr>
                <w:sz w:val="26"/>
                <w:szCs w:val="26"/>
                <w:lang w:val="be-BY"/>
              </w:rPr>
              <w:t xml:space="preserve"> </w:t>
            </w:r>
            <w:r w:rsidRPr="004C44B4">
              <w:rPr>
                <w:sz w:val="26"/>
                <w:szCs w:val="26"/>
                <w:lang w:val="be-BY"/>
              </w:rPr>
              <w:t>заяўніка</w:t>
            </w:r>
          </w:p>
        </w:tc>
        <w:sdt>
          <w:sdtPr>
            <w:rPr>
              <w:rStyle w:val="3"/>
              <w:sz w:val="26"/>
              <w:szCs w:val="26"/>
            </w:rPr>
            <w:id w:val="588977133"/>
            <w:placeholder>
              <w:docPart w:val="034763CC188B4CA285974C4682DCD1A9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5953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7A6F59" w:rsidRPr="00E46725" w:rsidRDefault="00EC42DD" w:rsidP="00A87222">
                <w:pPr>
                  <w:spacing w:after="40"/>
                  <w:jc w:val="both"/>
                  <w:rPr>
                    <w:i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7A6F59" w:rsidRPr="00E46725" w:rsidTr="00D23065">
        <w:tc>
          <w:tcPr>
            <w:tcW w:w="3828" w:type="dxa"/>
          </w:tcPr>
          <w:p w:rsidR="007A6F59" w:rsidRPr="00E46725" w:rsidRDefault="004C44B4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be-BY"/>
              </w:rPr>
              <w:t>К</w:t>
            </w:r>
            <w:r w:rsidRPr="004C44B4">
              <w:rPr>
                <w:sz w:val="26"/>
                <w:szCs w:val="26"/>
              </w:rPr>
              <w:t>антактны тэлефон</w:t>
            </w:r>
          </w:p>
        </w:tc>
        <w:sdt>
          <w:sdtPr>
            <w:rPr>
              <w:rStyle w:val="3"/>
              <w:sz w:val="26"/>
              <w:szCs w:val="26"/>
            </w:rPr>
            <w:id w:val="1249777448"/>
            <w:placeholder>
              <w:docPart w:val="D4EF2D5B43654F3AB1A45C075B47BC4E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5953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7A6F59" w:rsidRPr="00E46725" w:rsidRDefault="00EC42DD" w:rsidP="00A87222">
                <w:pPr>
                  <w:spacing w:after="40"/>
                  <w:jc w:val="both"/>
                  <w:rPr>
                    <w:i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7A6F59" w:rsidRPr="00E46725" w:rsidTr="00D23065">
        <w:tc>
          <w:tcPr>
            <w:tcW w:w="3828" w:type="dxa"/>
          </w:tcPr>
          <w:p w:rsidR="007A6F59" w:rsidRPr="00E46725" w:rsidRDefault="004C44B4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 w:rsidRPr="004C44B4">
              <w:rPr>
                <w:sz w:val="26"/>
                <w:szCs w:val="26"/>
              </w:rPr>
              <w:t>Электронная пошта</w:t>
            </w:r>
          </w:p>
        </w:tc>
        <w:sdt>
          <w:sdtPr>
            <w:rPr>
              <w:rStyle w:val="3"/>
              <w:sz w:val="26"/>
              <w:szCs w:val="26"/>
            </w:rPr>
            <w:id w:val="2037611727"/>
            <w:placeholder>
              <w:docPart w:val="F6B0CF37331A4A5A89DF06B3A3C5A76D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5953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7A6F59" w:rsidRPr="00E46725" w:rsidRDefault="00EC42DD" w:rsidP="00A87222">
                <w:pPr>
                  <w:spacing w:after="40"/>
                  <w:jc w:val="both"/>
                  <w:rPr>
                    <w:i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</w:tbl>
    <w:p w:rsidR="000170BC" w:rsidRDefault="001F4BCA" w:rsidP="00725F9D">
      <w:pPr>
        <w:pStyle w:val="a3"/>
        <w:spacing w:before="80" w:line="240" w:lineRule="exact"/>
        <w:ind w:left="0" w:right="-119"/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B6BD57D">
            <wp:simplePos x="0" y="0"/>
            <wp:positionH relativeFrom="column">
              <wp:posOffset>-961267</wp:posOffset>
            </wp:positionH>
            <wp:positionV relativeFrom="paragraph">
              <wp:posOffset>-1499260</wp:posOffset>
            </wp:positionV>
            <wp:extent cx="905510" cy="889635"/>
            <wp:effectExtent l="0" t="0" r="8890" b="5715"/>
            <wp:wrapNone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88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70BC" w:rsidRPr="004C44B4" w:rsidRDefault="004C44B4" w:rsidP="006206E4">
      <w:pPr>
        <w:pStyle w:val="a3"/>
        <w:spacing w:before="80" w:line="240" w:lineRule="exact"/>
        <w:ind w:left="0" w:right="-1"/>
        <w:jc w:val="center"/>
        <w:rPr>
          <w:b/>
          <w:caps/>
          <w:szCs w:val="28"/>
        </w:rPr>
      </w:pPr>
      <w:r w:rsidRPr="004C44B4">
        <w:rPr>
          <w:b/>
          <w:caps/>
          <w:szCs w:val="28"/>
        </w:rPr>
        <w:t>Паведамленне</w:t>
      </w:r>
    </w:p>
    <w:p w:rsidR="000170BC" w:rsidRPr="00E46725" w:rsidRDefault="000170BC" w:rsidP="00725F9D">
      <w:pPr>
        <w:pStyle w:val="a3"/>
        <w:spacing w:before="80" w:line="240" w:lineRule="exact"/>
        <w:ind w:left="0" w:right="-119"/>
        <w:jc w:val="both"/>
        <w:rPr>
          <w:b/>
          <w:sz w:val="26"/>
          <w:szCs w:val="26"/>
        </w:rPr>
      </w:pPr>
    </w:p>
    <w:p w:rsidR="000170BC" w:rsidRPr="00E46725" w:rsidRDefault="004C44B4" w:rsidP="00725F9D">
      <w:pPr>
        <w:pStyle w:val="a3"/>
        <w:spacing w:before="80" w:line="240" w:lineRule="exact"/>
        <w:ind w:left="0" w:right="-119"/>
        <w:jc w:val="both"/>
        <w:rPr>
          <w:b/>
          <w:sz w:val="26"/>
          <w:szCs w:val="26"/>
        </w:rPr>
      </w:pPr>
      <w:r w:rsidRPr="004C44B4">
        <w:rPr>
          <w:b/>
          <w:sz w:val="26"/>
          <w:szCs w:val="26"/>
        </w:rPr>
        <w:t>Паведамляю аб</w:t>
      </w:r>
      <w:r w:rsidR="000170BC" w:rsidRPr="00E46725">
        <w:rPr>
          <w:b/>
          <w:sz w:val="26"/>
          <w:szCs w:val="26"/>
        </w:rPr>
        <w:t xml:space="preserve"> </w:t>
      </w:r>
      <w:sdt>
        <w:sdtPr>
          <w:rPr>
            <w:rStyle w:val="6"/>
            <w:sz w:val="30"/>
            <w:szCs w:val="30"/>
          </w:rPr>
          <w:id w:val="-1500417622"/>
          <w:placeholder>
            <w:docPart w:val="9EE0C546723E4DE98C36B3213C40587C"/>
          </w:placeholder>
          <w:showingPlcHdr/>
          <w:comboBox>
            <w:listItem w:value="Выберите элемент."/>
            <w:listItem w:displayText="наяўнасці пасведчання на жыхарства замежнай дзяржавы" w:value="наяўнасці пасведчання на жыхарства замежнай дзяржавы"/>
            <w:listItem w:displayText="наяўнасці замежнага грамадзянства " w:value="наяўнасці замежнага грамадзянства "/>
            <w:listItem w:displayText="наяўнасці іншага дакумента замежнай дзяржавы, які дае права на ільготы і іншыя перавагі" w:value="наяўнасці іншага дакумента замежнай дзяржавы, які дае права на ільготы і іншыя перавагі"/>
            <w:listItem w:displayText="набыцці пасведчання на жыхарства замежнай дзяржавы" w:value="набыцці пасведчання на жыхарства замежнай дзяржавы"/>
            <w:listItem w:displayText="набыцці замежнага грамадзянства" w:value="набыцці замежнага грамадзянства"/>
            <w:listItem w:displayText="набыцці іншага дакумента замежнай дзяржавы, які дае права на ільготы і іншыя перавагі" w:value="набыцці іншага дакумента замежнай дзяржавы, які дае права на ільготы і іншыя перавагі"/>
            <w:listItem w:displayText="спыненні дзеяння пасведчання на жыхарства замежнай дзяржавы" w:value="спыненні дзеяння пасведчання на жыхарства замежнай дзяржавы"/>
            <w:listItem w:displayText="спыненні замежнага грамадзянства" w:value="спыненні замежнага грамадзянства"/>
            <w:listItem w:displayText="спыненні іншага дакумента замежнай дзяржавы, які дае права на ільготы і іншыя перавагі" w:value="спыненні іншага дакумента замежнай дзяржавы, які дае права на ільготы і іншыя перавагі"/>
          </w:comboBox>
        </w:sdtPr>
        <w:sdtEndPr>
          <w:rPr>
            <w:rStyle w:val="6"/>
            <w:b w:val="0"/>
          </w:rPr>
        </w:sdtEndPr>
        <w:sdtContent>
          <w:r w:rsidR="00AB38C8" w:rsidRPr="00CB2E89">
            <w:rPr>
              <w:rStyle w:val="aa"/>
              <w:b/>
              <w:color w:val="FF0000"/>
              <w:sz w:val="30"/>
              <w:szCs w:val="30"/>
            </w:rPr>
            <w:t>Выберите элемент.</w:t>
          </w:r>
        </w:sdtContent>
      </w:sdt>
    </w:p>
    <w:p w:rsidR="000170BC" w:rsidRPr="00E46725" w:rsidRDefault="000170BC" w:rsidP="00725F9D">
      <w:pPr>
        <w:pStyle w:val="a3"/>
        <w:spacing w:before="80" w:line="240" w:lineRule="exact"/>
        <w:ind w:left="0" w:right="-119"/>
        <w:jc w:val="both"/>
        <w:rPr>
          <w:b/>
          <w:sz w:val="26"/>
          <w:szCs w:val="26"/>
        </w:rPr>
      </w:pP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284"/>
        <w:gridCol w:w="1417"/>
        <w:gridCol w:w="235"/>
        <w:gridCol w:w="332"/>
        <w:gridCol w:w="284"/>
        <w:gridCol w:w="283"/>
        <w:gridCol w:w="1134"/>
        <w:gridCol w:w="851"/>
        <w:gridCol w:w="3118"/>
      </w:tblGrid>
      <w:tr w:rsidR="00DC515D" w:rsidRPr="00E46725" w:rsidTr="000B779C">
        <w:tc>
          <w:tcPr>
            <w:tcW w:w="3779" w:type="dxa"/>
            <w:gridSpan w:val="4"/>
          </w:tcPr>
          <w:p w:rsidR="00DC515D" w:rsidRPr="00E46725" w:rsidRDefault="007F217D" w:rsidP="00725F9D">
            <w:pPr>
              <w:spacing w:after="40"/>
              <w:ind w:left="-107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Прозвішча</w:t>
            </w:r>
          </w:p>
        </w:tc>
        <w:sdt>
          <w:sdtPr>
            <w:rPr>
              <w:rStyle w:val="3"/>
              <w:sz w:val="26"/>
              <w:szCs w:val="26"/>
            </w:rPr>
            <w:id w:val="1476254260"/>
            <w:placeholder>
              <w:docPart w:val="9A8B34ECB67742B3B65889B25310EAA9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6"/>
                <w:tcBorders>
                  <w:bottom w:val="single" w:sz="4" w:space="0" w:color="auto"/>
                </w:tcBorders>
              </w:tcPr>
              <w:p w:rsidR="00DC515D" w:rsidRPr="00E46725" w:rsidRDefault="00727120" w:rsidP="00A87222">
                <w:pPr>
                  <w:spacing w:after="40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DC515D" w:rsidRPr="00E46725" w:rsidTr="000B779C">
        <w:tc>
          <w:tcPr>
            <w:tcW w:w="3779" w:type="dxa"/>
            <w:gridSpan w:val="4"/>
          </w:tcPr>
          <w:p w:rsidR="00DC515D" w:rsidRPr="00E46725" w:rsidRDefault="007F217D" w:rsidP="00725F9D">
            <w:pPr>
              <w:spacing w:after="40"/>
              <w:ind w:left="-107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Уласнае імя</w:t>
            </w:r>
          </w:p>
        </w:tc>
        <w:sdt>
          <w:sdtPr>
            <w:rPr>
              <w:rStyle w:val="3"/>
              <w:sz w:val="26"/>
              <w:szCs w:val="26"/>
            </w:rPr>
            <w:id w:val="-2027098788"/>
            <w:placeholder>
              <w:docPart w:val="A52271D4D4664F1298F4188C63BE91EB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6"/>
                <w:tcBorders>
                  <w:top w:val="single" w:sz="4" w:space="0" w:color="auto"/>
                  <w:bottom w:val="single" w:sz="4" w:space="0" w:color="auto"/>
                </w:tcBorders>
              </w:tcPr>
              <w:p w:rsidR="00DC515D" w:rsidRPr="00E46725" w:rsidRDefault="00727120" w:rsidP="00A87222">
                <w:pPr>
                  <w:spacing w:after="40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DC515D" w:rsidRPr="00E46725" w:rsidTr="000B779C">
        <w:tc>
          <w:tcPr>
            <w:tcW w:w="3779" w:type="dxa"/>
            <w:gridSpan w:val="4"/>
          </w:tcPr>
          <w:p w:rsidR="00DC515D" w:rsidRPr="00E46725" w:rsidRDefault="007F217D" w:rsidP="00725F9D">
            <w:pPr>
              <w:spacing w:after="40"/>
              <w:ind w:left="-107" w:right="-113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Імя па бацьку (калі такое ёсць)</w:t>
            </w:r>
          </w:p>
        </w:tc>
        <w:sdt>
          <w:sdtPr>
            <w:rPr>
              <w:rStyle w:val="3"/>
              <w:sz w:val="26"/>
              <w:szCs w:val="26"/>
            </w:rPr>
            <w:id w:val="-1576739237"/>
            <w:placeholder>
              <w:docPart w:val="2D2BF569417244BEBD31501E56147A83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6"/>
                <w:tcBorders>
                  <w:top w:val="single" w:sz="4" w:space="0" w:color="auto"/>
                  <w:bottom w:val="single" w:sz="4" w:space="0" w:color="auto"/>
                </w:tcBorders>
              </w:tcPr>
              <w:p w:rsidR="00DC515D" w:rsidRPr="00E46725" w:rsidRDefault="00727120" w:rsidP="00A87222">
                <w:pPr>
                  <w:spacing w:after="40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5D7BA7" w:rsidRPr="00E46725" w:rsidTr="000B779C">
        <w:tc>
          <w:tcPr>
            <w:tcW w:w="3779" w:type="dxa"/>
            <w:gridSpan w:val="4"/>
          </w:tcPr>
          <w:p w:rsidR="005D7BA7" w:rsidRPr="00E46725" w:rsidRDefault="007F217D" w:rsidP="00725F9D">
            <w:pPr>
              <w:spacing w:after="40"/>
              <w:ind w:left="-107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Дата нараджэння</w:t>
            </w:r>
          </w:p>
        </w:tc>
        <w:sdt>
          <w:sdtPr>
            <w:rPr>
              <w:rStyle w:val="4"/>
              <w:sz w:val="26"/>
              <w:szCs w:val="26"/>
            </w:rPr>
            <w:id w:val="850682151"/>
            <w:placeholder>
              <w:docPart w:val="B94FB1A6F66748DF8F95F59EEA82C672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</w:rPr>
          </w:sdtEndPr>
          <w:sdtContent>
            <w:tc>
              <w:tcPr>
                <w:tcW w:w="6002" w:type="dxa"/>
                <w:gridSpan w:val="6"/>
                <w:tcBorders>
                  <w:top w:val="single" w:sz="4" w:space="0" w:color="auto"/>
                  <w:bottom w:val="single" w:sz="4" w:space="0" w:color="auto"/>
                </w:tcBorders>
              </w:tcPr>
              <w:p w:rsidR="005D7BA7" w:rsidRPr="00E46725" w:rsidRDefault="00AF0320" w:rsidP="00A87222">
                <w:pPr>
                  <w:spacing w:after="40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даты.</w:t>
                </w:r>
              </w:p>
            </w:tc>
          </w:sdtContent>
        </w:sdt>
      </w:tr>
      <w:tr w:rsidR="00441CE8" w:rsidRPr="00E46725" w:rsidTr="00E87AA6">
        <w:tc>
          <w:tcPr>
            <w:tcW w:w="3779" w:type="dxa"/>
            <w:gridSpan w:val="4"/>
          </w:tcPr>
          <w:p w:rsidR="00441CE8" w:rsidRPr="00E46725" w:rsidRDefault="007F217D" w:rsidP="00725F9D">
            <w:pPr>
              <w:spacing w:after="40"/>
              <w:ind w:left="-107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Ідэнтыфікацыйны нумар</w:t>
            </w:r>
          </w:p>
        </w:tc>
        <w:sdt>
          <w:sdtPr>
            <w:rPr>
              <w:rStyle w:val="3"/>
              <w:sz w:val="26"/>
              <w:szCs w:val="26"/>
            </w:rPr>
            <w:id w:val="-195780405"/>
            <w:placeholder>
              <w:docPart w:val="A55533805031406798C71933D77026D1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6"/>
                <w:tcBorders>
                  <w:top w:val="single" w:sz="4" w:space="0" w:color="auto"/>
                  <w:bottom w:val="single" w:sz="4" w:space="0" w:color="auto"/>
                </w:tcBorders>
              </w:tcPr>
              <w:p w:rsidR="00441CE8" w:rsidRPr="00E46725" w:rsidRDefault="00484485" w:rsidP="00A87222">
                <w:pPr>
                  <w:spacing w:after="40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247E7B" w:rsidRPr="00E46725" w:rsidTr="00F55CEC">
        <w:trPr>
          <w:trHeight w:val="390"/>
        </w:trPr>
        <w:tc>
          <w:tcPr>
            <w:tcW w:w="3779" w:type="dxa"/>
            <w:gridSpan w:val="4"/>
            <w:vAlign w:val="bottom"/>
          </w:tcPr>
          <w:p w:rsidR="00F55CEC" w:rsidRDefault="007F217D" w:rsidP="00F55CEC">
            <w:pPr>
              <w:spacing w:after="120" w:line="260" w:lineRule="exact"/>
              <w:ind w:left="-108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Замежны дакумент</w:t>
            </w:r>
            <w:r w:rsidR="00F55CEC">
              <w:rPr>
                <w:sz w:val="26"/>
                <w:szCs w:val="26"/>
              </w:rPr>
              <w:t xml:space="preserve">: </w:t>
            </w:r>
          </w:p>
          <w:p w:rsidR="00247E7B" w:rsidRPr="00E46725" w:rsidRDefault="007F217D" w:rsidP="00F55CEC">
            <w:pPr>
              <w:spacing w:line="260" w:lineRule="exact"/>
              <w:ind w:left="-108"/>
              <w:jc w:val="right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назва дакумента</w:t>
            </w:r>
          </w:p>
        </w:tc>
        <w:sdt>
          <w:sdtPr>
            <w:rPr>
              <w:rStyle w:val="3"/>
              <w:sz w:val="26"/>
              <w:szCs w:val="26"/>
            </w:rPr>
            <w:id w:val="-1747174385"/>
            <w:placeholder>
              <w:docPart w:val="C0054E2EE14A488CADBCD3049671D653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</w:tcBorders>
                <w:vAlign w:val="bottom"/>
              </w:tcPr>
              <w:p w:rsidR="00247E7B" w:rsidRPr="00E46725" w:rsidRDefault="000B779C" w:rsidP="00383EE4">
                <w:pPr>
                  <w:spacing w:after="40"/>
                  <w:rPr>
                    <w:rStyle w:val="3"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F55CEC" w:rsidRPr="00E46725" w:rsidTr="00F55CEC">
        <w:trPr>
          <w:trHeight w:val="314"/>
        </w:trPr>
        <w:tc>
          <w:tcPr>
            <w:tcW w:w="3779" w:type="dxa"/>
            <w:gridSpan w:val="4"/>
            <w:vAlign w:val="bottom"/>
          </w:tcPr>
          <w:p w:rsidR="00F55CEC" w:rsidRPr="00F55CEC" w:rsidRDefault="007F217D" w:rsidP="00F55CEC">
            <w:pPr>
              <w:spacing w:line="260" w:lineRule="exact"/>
              <w:ind w:left="-108"/>
              <w:jc w:val="right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орган</w:t>
            </w:r>
            <w:r>
              <w:rPr>
                <w:sz w:val="26"/>
                <w:szCs w:val="26"/>
                <w:lang w:val="be-BY"/>
              </w:rPr>
              <w:t>а</w:t>
            </w:r>
            <w:r w:rsidRPr="007F217D">
              <w:rPr>
                <w:sz w:val="26"/>
                <w:szCs w:val="26"/>
              </w:rPr>
              <w:t>, які яго выдаў</w:t>
            </w:r>
          </w:p>
        </w:tc>
        <w:sdt>
          <w:sdtPr>
            <w:rPr>
              <w:rStyle w:val="3"/>
              <w:sz w:val="26"/>
              <w:szCs w:val="26"/>
            </w:rPr>
            <w:id w:val="1853919226"/>
            <w:placeholder>
              <w:docPart w:val="DE7CE1DE64604EAB92564F5BBC6DC779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6002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</w:tcBorders>
                <w:vAlign w:val="bottom"/>
              </w:tcPr>
              <w:p w:rsidR="00F55CEC" w:rsidRDefault="00F55CEC" w:rsidP="00383EE4">
                <w:pPr>
                  <w:spacing w:after="40"/>
                  <w:rPr>
                    <w:rStyle w:val="3"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</w:tr>
      <w:tr w:rsidR="000B779C" w:rsidRPr="00E46725" w:rsidTr="00F55CEC">
        <w:trPr>
          <w:trHeight w:val="814"/>
        </w:trPr>
        <w:tc>
          <w:tcPr>
            <w:tcW w:w="2127" w:type="dxa"/>
            <w:gridSpan w:val="2"/>
            <w:vAlign w:val="center"/>
          </w:tcPr>
          <w:p w:rsidR="000B779C" w:rsidRPr="00E46725" w:rsidRDefault="007F217D" w:rsidP="00FE6C28">
            <w:pPr>
              <w:spacing w:line="260" w:lineRule="exact"/>
              <w:ind w:left="-108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Серыя (калі такая ёсць)</w:t>
            </w:r>
          </w:p>
        </w:tc>
        <w:sdt>
          <w:sdtPr>
            <w:rPr>
              <w:rStyle w:val="3"/>
              <w:sz w:val="26"/>
              <w:szCs w:val="26"/>
            </w:rPr>
            <w:id w:val="-567799902"/>
            <w:placeholder>
              <w:docPart w:val="04B0F074C4F143C7B5F9AC8F10A5715B"/>
            </w:placeholder>
            <w:showingPlcHdr/>
            <w15:color w:val="008000"/>
          </w:sdtPr>
          <w:sdtEndPr>
            <w:rPr>
              <w:rStyle w:val="a0"/>
              <w:b w:val="0"/>
              <w:i/>
            </w:rPr>
          </w:sdtEndPr>
          <w:sdtContent>
            <w:tc>
              <w:tcPr>
                <w:tcW w:w="2268" w:type="dxa"/>
                <w:gridSpan w:val="4"/>
                <w:tcBorders>
                  <w:bottom w:val="single" w:sz="4" w:space="0" w:color="auto"/>
                </w:tcBorders>
                <w:vAlign w:val="center"/>
              </w:tcPr>
              <w:p w:rsidR="000B779C" w:rsidRPr="00E46725" w:rsidRDefault="000B779C" w:rsidP="00E87AA6">
                <w:pPr>
                  <w:spacing w:after="40"/>
                  <w:jc w:val="center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tc>
          </w:sdtContent>
        </w:sdt>
        <w:tc>
          <w:tcPr>
            <w:tcW w:w="2268" w:type="dxa"/>
            <w:gridSpan w:val="3"/>
            <w:vAlign w:val="center"/>
          </w:tcPr>
          <w:p w:rsidR="000B779C" w:rsidRPr="00E46725" w:rsidRDefault="007F217D" w:rsidP="0044180B">
            <w:pPr>
              <w:spacing w:after="40"/>
              <w:jc w:val="center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Нумар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sdt>
            <w:sdtPr>
              <w:rPr>
                <w:rStyle w:val="3"/>
                <w:sz w:val="26"/>
                <w:szCs w:val="26"/>
              </w:rPr>
              <w:id w:val="614951008"/>
              <w:placeholder>
                <w:docPart w:val="CB66060FE8394A59A25B97633CC7283D"/>
              </w:placeholder>
              <w:showingPlcHdr/>
              <w15:color w:val="008000"/>
            </w:sdtPr>
            <w:sdtEndPr>
              <w:rPr>
                <w:rStyle w:val="a0"/>
                <w:b w:val="0"/>
                <w:i/>
              </w:rPr>
            </w:sdtEndPr>
            <w:sdtContent>
              <w:p w:rsidR="000B779C" w:rsidRPr="00E46725" w:rsidRDefault="00E87AA6" w:rsidP="008903A2">
                <w:pPr>
                  <w:spacing w:after="40"/>
                  <w:jc w:val="center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p>
            </w:sdtContent>
          </w:sdt>
        </w:tc>
      </w:tr>
      <w:tr w:rsidR="000B779C" w:rsidRPr="00E46725" w:rsidTr="007F217D">
        <w:trPr>
          <w:trHeight w:val="414"/>
        </w:trPr>
        <w:tc>
          <w:tcPr>
            <w:tcW w:w="1843" w:type="dxa"/>
            <w:vAlign w:val="center"/>
          </w:tcPr>
          <w:p w:rsidR="000B779C" w:rsidRPr="00E46725" w:rsidRDefault="007F217D" w:rsidP="008564A7">
            <w:pPr>
              <w:spacing w:after="40"/>
              <w:ind w:left="-107" w:right="-110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Дата выдачы</w:t>
            </w:r>
          </w:p>
        </w:tc>
        <w:sdt>
          <w:sdtPr>
            <w:rPr>
              <w:rStyle w:val="4"/>
              <w:sz w:val="26"/>
              <w:szCs w:val="26"/>
            </w:rPr>
            <w:id w:val="26531060"/>
            <w:placeholder>
              <w:docPart w:val="EC18E438CFA244D186EA4E261E0E53C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</w:rPr>
          </w:sdtEndPr>
          <w:sdtContent>
            <w:tc>
              <w:tcPr>
                <w:tcW w:w="2835" w:type="dxa"/>
                <w:gridSpan w:val="6"/>
                <w:tcBorders>
                  <w:left w:val="nil"/>
                  <w:bottom w:val="single" w:sz="4" w:space="0" w:color="auto"/>
                </w:tcBorders>
                <w:vAlign w:val="center"/>
              </w:tcPr>
              <w:p w:rsidR="000B779C" w:rsidRPr="00E46725" w:rsidRDefault="000B779C" w:rsidP="00E87AA6">
                <w:pPr>
                  <w:spacing w:after="40"/>
                  <w:jc w:val="center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даты.</w:t>
                </w:r>
              </w:p>
            </w:tc>
          </w:sdtContent>
        </w:sdt>
        <w:tc>
          <w:tcPr>
            <w:tcW w:w="1985" w:type="dxa"/>
            <w:gridSpan w:val="2"/>
            <w:vAlign w:val="center"/>
          </w:tcPr>
          <w:p w:rsidR="000B779C" w:rsidRPr="00E46725" w:rsidRDefault="007F217D" w:rsidP="00383EE4">
            <w:pPr>
              <w:spacing w:after="40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Тэрмін дзеяння</w:t>
            </w:r>
          </w:p>
        </w:tc>
        <w:sdt>
          <w:sdtPr>
            <w:rPr>
              <w:rStyle w:val="4"/>
              <w:sz w:val="26"/>
              <w:szCs w:val="26"/>
            </w:rPr>
            <w:id w:val="-715742994"/>
            <w:placeholder>
              <w:docPart w:val="2E35CE0EFD4244AE9888D9449C68E7D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</w:rPr>
          </w:sdtEndPr>
          <w:sdtContent>
            <w:tc>
              <w:tcPr>
                <w:tcW w:w="3118" w:type="dxa"/>
                <w:tcBorders>
                  <w:top w:val="single" w:sz="4" w:space="0" w:color="auto"/>
                  <w:left w:val="nil"/>
                  <w:bottom w:val="single" w:sz="4" w:space="0" w:color="auto"/>
                </w:tcBorders>
                <w:vAlign w:val="center"/>
              </w:tcPr>
              <w:p w:rsidR="000B779C" w:rsidRPr="00E46725" w:rsidRDefault="000B779C" w:rsidP="00E87AA6">
                <w:pPr>
                  <w:spacing w:after="40"/>
                  <w:jc w:val="center"/>
                  <w:rPr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даты.</w:t>
                </w:r>
              </w:p>
            </w:tc>
          </w:sdtContent>
        </w:sdt>
      </w:tr>
      <w:tr w:rsidR="00030449" w:rsidRPr="00E46725" w:rsidTr="007F217D">
        <w:trPr>
          <w:trHeight w:val="305"/>
        </w:trPr>
        <w:tc>
          <w:tcPr>
            <w:tcW w:w="5812" w:type="dxa"/>
            <w:gridSpan w:val="8"/>
            <w:vAlign w:val="center"/>
          </w:tcPr>
          <w:p w:rsidR="00030449" w:rsidRDefault="007F217D" w:rsidP="007F217D">
            <w:pPr>
              <w:spacing w:before="120"/>
              <w:ind w:left="-108" w:right="35"/>
              <w:rPr>
                <w:rStyle w:val="4"/>
                <w:sz w:val="26"/>
                <w:szCs w:val="26"/>
              </w:rPr>
            </w:pPr>
            <w:r>
              <w:rPr>
                <w:sz w:val="26"/>
                <w:szCs w:val="26"/>
                <w:lang w:val="be-BY"/>
              </w:rPr>
              <w:t>Д</w:t>
            </w:r>
            <w:r w:rsidRPr="007F217D">
              <w:rPr>
                <w:sz w:val="26"/>
                <w:szCs w:val="26"/>
              </w:rPr>
              <w:t>ата набыцця</w:t>
            </w:r>
            <w:r>
              <w:rPr>
                <w:sz w:val="26"/>
                <w:szCs w:val="26"/>
                <w:lang w:val="be-BY"/>
              </w:rPr>
              <w:t xml:space="preserve"> </w:t>
            </w:r>
            <w:r w:rsidRPr="007F217D">
              <w:rPr>
                <w:sz w:val="26"/>
                <w:szCs w:val="26"/>
              </w:rPr>
              <w:t xml:space="preserve">грамадзянства замежнай </w:t>
            </w:r>
            <w:r>
              <w:rPr>
                <w:sz w:val="26"/>
                <w:szCs w:val="26"/>
                <w:lang w:val="be-BY"/>
              </w:rPr>
              <w:t>д</w:t>
            </w:r>
            <w:r w:rsidRPr="007F217D">
              <w:rPr>
                <w:sz w:val="26"/>
                <w:szCs w:val="26"/>
              </w:rPr>
              <w:t>зяржавы</w:t>
            </w:r>
            <w:r w:rsidR="00030449" w:rsidRPr="00030449">
              <w:rPr>
                <w:rStyle w:val="af6"/>
                <w:sz w:val="26"/>
                <w:szCs w:val="26"/>
              </w:rPr>
              <w:footnoteReference w:customMarkFollows="1" w:id="1"/>
              <w:sym w:font="Symbol" w:char="F02A"/>
            </w:r>
          </w:p>
        </w:tc>
        <w:sdt>
          <w:sdtPr>
            <w:rPr>
              <w:rStyle w:val="4"/>
              <w:sz w:val="26"/>
              <w:szCs w:val="26"/>
            </w:rPr>
            <w:id w:val="843978924"/>
            <w:placeholder>
              <w:docPart w:val="240E689C835749F38BF14FD4359A1FB1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</w:rPr>
          </w:sdtEndPr>
          <w:sdtContent>
            <w:tc>
              <w:tcPr>
                <w:tcW w:w="3969" w:type="dxa"/>
                <w:gridSpan w:val="2"/>
                <w:tcBorders>
                  <w:left w:val="nil"/>
                  <w:bottom w:val="single" w:sz="4" w:space="0" w:color="auto"/>
                </w:tcBorders>
                <w:vAlign w:val="center"/>
              </w:tcPr>
              <w:p w:rsidR="00030449" w:rsidRDefault="00030449" w:rsidP="002940DB">
                <w:pPr>
                  <w:spacing w:before="120"/>
                  <w:jc w:val="center"/>
                  <w:rPr>
                    <w:rStyle w:val="4"/>
                    <w:sz w:val="26"/>
                    <w:szCs w:val="26"/>
                  </w:rPr>
                </w:pPr>
                <w:r w:rsidRPr="00E4672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даты.</w:t>
                </w:r>
              </w:p>
            </w:tc>
          </w:sdtContent>
        </w:sdt>
      </w:tr>
      <w:tr w:rsidR="00030449" w:rsidRPr="00E46725" w:rsidTr="007F217D">
        <w:trPr>
          <w:trHeight w:val="695"/>
        </w:trPr>
        <w:tc>
          <w:tcPr>
            <w:tcW w:w="4111" w:type="dxa"/>
            <w:gridSpan w:val="5"/>
            <w:vAlign w:val="center"/>
          </w:tcPr>
          <w:p w:rsidR="00030449" w:rsidRDefault="007F217D" w:rsidP="007F217D">
            <w:pPr>
              <w:spacing w:line="260" w:lineRule="exact"/>
              <w:ind w:left="-108"/>
              <w:rPr>
                <w:sz w:val="26"/>
                <w:szCs w:val="26"/>
              </w:rPr>
            </w:pPr>
            <w:r w:rsidRPr="007F217D">
              <w:rPr>
                <w:sz w:val="26"/>
                <w:szCs w:val="26"/>
              </w:rPr>
              <w:t>Падставы</w:t>
            </w:r>
            <w:r>
              <w:rPr>
                <w:sz w:val="26"/>
                <w:szCs w:val="26"/>
                <w:lang w:val="be-BY"/>
              </w:rPr>
              <w:t xml:space="preserve"> </w:t>
            </w:r>
            <w:r w:rsidRPr="007F217D">
              <w:rPr>
                <w:sz w:val="26"/>
                <w:szCs w:val="26"/>
              </w:rPr>
              <w:t>набыцця грамадзянства замежнай дзяржавы</w:t>
            </w:r>
            <w:r w:rsidR="002940DB" w:rsidRPr="002940DB">
              <w:rPr>
                <w:rStyle w:val="af6"/>
                <w:sz w:val="26"/>
                <w:szCs w:val="26"/>
              </w:rPr>
              <w:footnoteReference w:customMarkFollows="1" w:id="2"/>
              <w:sym w:font="Symbol" w:char="F02A"/>
            </w:r>
          </w:p>
        </w:tc>
        <w:tc>
          <w:tcPr>
            <w:tcW w:w="5670" w:type="dxa"/>
            <w:gridSpan w:val="5"/>
            <w:tcBorders>
              <w:left w:val="nil"/>
              <w:bottom w:val="single" w:sz="4" w:space="0" w:color="auto"/>
            </w:tcBorders>
            <w:vAlign w:val="center"/>
          </w:tcPr>
          <w:p w:rsidR="00030449" w:rsidRDefault="003E7FF5" w:rsidP="00F33975">
            <w:pPr>
              <w:spacing w:before="120" w:after="40"/>
              <w:rPr>
                <w:rStyle w:val="4"/>
                <w:sz w:val="26"/>
                <w:szCs w:val="26"/>
              </w:rPr>
            </w:pPr>
            <w:sdt>
              <w:sdtPr>
                <w:rPr>
                  <w:rStyle w:val="6"/>
                  <w:sz w:val="26"/>
                  <w:szCs w:val="26"/>
                </w:rPr>
                <w:id w:val="1190101088"/>
                <w:placeholder>
                  <w:docPart w:val="AD3BCBF6302641A2AE84443C5EDD6384"/>
                </w:placeholder>
                <w:showingPlcHdr/>
                <w:comboBox>
                  <w:listItem w:value="Выберите элемент."/>
                  <w:listItem w:displayText="па нараджэнні" w:value="па нараджэнні"/>
                  <w:listItem w:displayText="у выніку прыёму ў грамадзянства" w:value="у выніку прыёму ў грамадзянства"/>
                  <w:listItem w:displayText="у парадку рэгістрацыі" w:value="у парадку рэгістрацыі"/>
                  <w:listItem w:displayText="з прычыны аднаўлення" w:value="з прычыны аднаўлення"/>
                  <w:listItem w:displayText="па іншых падставах (пазначыць у полі ніжэй)" w:value="па іншых падставах (пазначыць у полі ніжэй)"/>
                </w:comboBox>
              </w:sdtPr>
              <w:sdtEndPr>
                <w:rPr>
                  <w:rStyle w:val="6"/>
                  <w:b w:val="0"/>
                </w:rPr>
              </w:sdtEndPr>
              <w:sdtContent>
                <w:r w:rsidR="00F33975" w:rsidRPr="000D4B8B">
                  <w:rPr>
                    <w:rStyle w:val="aa"/>
                    <w:b/>
                    <w:color w:val="FF0000"/>
                    <w:sz w:val="26"/>
                    <w:szCs w:val="26"/>
                  </w:rPr>
                  <w:t>Выберите элемент.</w:t>
                </w:r>
              </w:sdtContent>
            </w:sdt>
          </w:p>
        </w:tc>
      </w:tr>
      <w:tr w:rsidR="00F33975" w:rsidRPr="00E46725" w:rsidTr="00CD7A88">
        <w:trPr>
          <w:trHeight w:val="421"/>
        </w:trPr>
        <w:tc>
          <w:tcPr>
            <w:tcW w:w="3544" w:type="dxa"/>
            <w:gridSpan w:val="3"/>
            <w:vAlign w:val="center"/>
          </w:tcPr>
          <w:p w:rsidR="00F33975" w:rsidRDefault="00F33975" w:rsidP="002940DB">
            <w:pPr>
              <w:spacing w:line="260" w:lineRule="exact"/>
              <w:ind w:left="-108"/>
              <w:rPr>
                <w:sz w:val="26"/>
                <w:szCs w:val="26"/>
              </w:rPr>
            </w:pPr>
          </w:p>
        </w:tc>
        <w:tc>
          <w:tcPr>
            <w:tcW w:w="62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33975" w:rsidRDefault="003E7FF5" w:rsidP="00F33975">
            <w:pPr>
              <w:spacing w:before="120" w:after="40"/>
              <w:rPr>
                <w:rStyle w:val="6"/>
                <w:sz w:val="26"/>
                <w:szCs w:val="26"/>
              </w:rPr>
            </w:pPr>
            <w:sdt>
              <w:sdtPr>
                <w:rPr>
                  <w:rStyle w:val="3"/>
                </w:rPr>
                <w:id w:val="1748384497"/>
                <w:placeholder>
                  <w:docPart w:val="AE7E55E0953C40F2A95F3DD972FA02D8"/>
                </w:placeholder>
                <w:showingPlcHdr/>
                <w15:color w:val="008000"/>
              </w:sdtPr>
              <w:sdtEndPr>
                <w:rPr>
                  <w:rStyle w:val="a0"/>
                  <w:b w:val="0"/>
                  <w:i/>
                  <w:sz w:val="18"/>
                  <w:szCs w:val="18"/>
                </w:rPr>
              </w:sdtEndPr>
              <w:sdtContent>
                <w:r w:rsidR="00CD7A88" w:rsidRPr="00D2306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sdtContent>
            </w:sdt>
          </w:p>
        </w:tc>
      </w:tr>
    </w:tbl>
    <w:p w:rsidR="004F1EE9" w:rsidRPr="006E5B85" w:rsidRDefault="004F1EE9" w:rsidP="006E5B85">
      <w:pPr>
        <w:pStyle w:val="a3"/>
        <w:ind w:left="0" w:right="-119"/>
        <w:jc w:val="both"/>
        <w:rPr>
          <w:sz w:val="16"/>
          <w:szCs w:val="16"/>
        </w:rPr>
      </w:pPr>
    </w:p>
    <w:tbl>
      <w:tblPr>
        <w:tblW w:w="9781" w:type="dxa"/>
        <w:tblLook w:val="00A0" w:firstRow="1" w:lastRow="0" w:firstColumn="1" w:lastColumn="0" w:noHBand="0" w:noVBand="0"/>
      </w:tblPr>
      <w:tblGrid>
        <w:gridCol w:w="2835"/>
        <w:gridCol w:w="426"/>
        <w:gridCol w:w="2529"/>
        <w:gridCol w:w="873"/>
        <w:gridCol w:w="3118"/>
      </w:tblGrid>
      <w:tr w:rsidR="00A87222" w:rsidRPr="00D23065" w:rsidTr="002C3496">
        <w:tc>
          <w:tcPr>
            <w:tcW w:w="9781" w:type="dxa"/>
            <w:gridSpan w:val="5"/>
          </w:tcPr>
          <w:p w:rsidR="00A87222" w:rsidRPr="00D23065" w:rsidRDefault="007F217D" w:rsidP="00725F9D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07"/>
              <w:rPr>
                <w:rFonts w:cs="Arial"/>
                <w:sz w:val="26"/>
                <w:szCs w:val="26"/>
              </w:rPr>
            </w:pPr>
            <w:r w:rsidRPr="007F217D">
              <w:rPr>
                <w:rFonts w:cs="Arial"/>
                <w:b/>
                <w:sz w:val="26"/>
                <w:szCs w:val="26"/>
              </w:rPr>
              <w:t>Заяву запоўніў(</w:t>
            </w:r>
            <w:r>
              <w:rPr>
                <w:rFonts w:cs="Arial"/>
                <w:b/>
                <w:sz w:val="26"/>
                <w:szCs w:val="26"/>
                <w:lang w:val="be-BY"/>
              </w:rPr>
              <w:t>л</w:t>
            </w:r>
            <w:r w:rsidRPr="007F217D">
              <w:rPr>
                <w:rFonts w:cs="Arial"/>
                <w:b/>
                <w:sz w:val="26"/>
                <w:szCs w:val="26"/>
              </w:rPr>
              <w:t>а)</w:t>
            </w:r>
            <w:r w:rsidR="00A87222" w:rsidRPr="00D23065">
              <w:rPr>
                <w:rFonts w:cs="Arial"/>
                <w:b/>
                <w:sz w:val="26"/>
                <w:szCs w:val="26"/>
              </w:rPr>
              <w:t>:</w:t>
            </w:r>
          </w:p>
        </w:tc>
      </w:tr>
      <w:tr w:rsidR="003A7E94" w:rsidRPr="003A7E94" w:rsidTr="00496515">
        <w:tc>
          <w:tcPr>
            <w:tcW w:w="2835" w:type="dxa"/>
            <w:tcBorders>
              <w:bottom w:val="single" w:sz="4" w:space="0" w:color="auto"/>
            </w:tcBorders>
          </w:tcPr>
          <w:p w:rsidR="003A7E94" w:rsidRPr="003A7E94" w:rsidRDefault="000B779C" w:rsidP="00CB34BD">
            <w:pPr>
              <w:widowControl w:val="0"/>
              <w:tabs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/>
            </w:r>
            <w:r>
              <w:rPr>
                <w:rFonts w:cs="Arial"/>
                <w:sz w:val="24"/>
                <w:szCs w:val="24"/>
              </w:rPr>
              <w:instrText xml:space="preserve"> TIME  \@ "dd.MM.yyyy" </w:instrText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 w:rsidR="00A46438">
              <w:rPr>
                <w:rFonts w:cs="Arial"/>
                <w:noProof/>
                <w:sz w:val="24"/>
                <w:szCs w:val="24"/>
              </w:rPr>
              <w:t>31.08.2023</w: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426" w:type="dxa"/>
          </w:tcPr>
          <w:p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bottom w:val="single" w:sz="4" w:space="0" w:color="auto"/>
            </w:tcBorders>
          </w:tcPr>
          <w:p w:rsidR="003A7E94" w:rsidRPr="003A7E94" w:rsidRDefault="003A7E94" w:rsidP="00A2425E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25"/>
              <w:rPr>
                <w:rFonts w:cs="Arial"/>
                <w:sz w:val="24"/>
                <w:szCs w:val="24"/>
              </w:rPr>
            </w:pPr>
          </w:p>
        </w:tc>
        <w:tc>
          <w:tcPr>
            <w:tcW w:w="873" w:type="dxa"/>
          </w:tcPr>
          <w:p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3A7E94" w:rsidRPr="003A7E94" w:rsidRDefault="003E7FF5" w:rsidP="00AD48C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5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Style w:val="3"/>
                </w:rPr>
                <w:id w:val="935710017"/>
                <w:placeholder>
                  <w:docPart w:val="3FB5AB2EBF1B4E82AB554351692D9835"/>
                </w:placeholder>
                <w:showingPlcHdr/>
                <w15:color w:val="008000"/>
              </w:sdtPr>
              <w:sdtEndPr>
                <w:rPr>
                  <w:rStyle w:val="a0"/>
                  <w:b w:val="0"/>
                  <w:i/>
                  <w:sz w:val="18"/>
                  <w:szCs w:val="18"/>
                </w:rPr>
              </w:sdtEndPr>
              <w:sdtContent>
                <w:r w:rsidR="00AD48CB" w:rsidRPr="00D23065">
                  <w:rPr>
                    <w:rStyle w:val="aa"/>
                    <w:b/>
                    <w:color w:val="385623" w:themeColor="accent6" w:themeShade="80"/>
                    <w:sz w:val="26"/>
                    <w:szCs w:val="26"/>
                  </w:rPr>
                  <w:t>Место для ввода текста.</w:t>
                </w:r>
              </w:sdtContent>
            </w:sdt>
          </w:p>
        </w:tc>
      </w:tr>
      <w:tr w:rsidR="003A7E94" w:rsidRPr="003A7E94" w:rsidTr="00496515">
        <w:tc>
          <w:tcPr>
            <w:tcW w:w="2835" w:type="dxa"/>
            <w:tcBorders>
              <w:top w:val="single" w:sz="4" w:space="0" w:color="auto"/>
            </w:tcBorders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26" w:type="dxa"/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</w:tcBorders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(подп</w:t>
            </w:r>
            <w:r w:rsidR="007F217D">
              <w:rPr>
                <w:rFonts w:cs="Arial"/>
                <w:sz w:val="18"/>
                <w:szCs w:val="18"/>
                <w:lang w:val="be-BY"/>
              </w:rPr>
              <w:t>і</w:t>
            </w:r>
            <w:r w:rsidRPr="003A7E94">
              <w:rPr>
                <w:rFonts w:cs="Arial"/>
                <w:sz w:val="18"/>
                <w:szCs w:val="18"/>
              </w:rPr>
              <w:t>с)</w:t>
            </w:r>
          </w:p>
        </w:tc>
        <w:tc>
          <w:tcPr>
            <w:tcW w:w="873" w:type="dxa"/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</w:t>
            </w:r>
            <w:r w:rsidR="007F217D">
              <w:rPr>
                <w:rFonts w:cs="Arial"/>
                <w:sz w:val="18"/>
                <w:szCs w:val="18"/>
                <w:lang w:val="be-BY"/>
              </w:rPr>
              <w:t>п</w:t>
            </w:r>
            <w:r w:rsidR="007F217D" w:rsidRPr="007F217D">
              <w:rPr>
                <w:rFonts w:cs="Arial"/>
                <w:sz w:val="18"/>
                <w:szCs w:val="18"/>
              </w:rPr>
              <w:t>розвішча</w:t>
            </w:r>
            <w:r w:rsidR="007F217D">
              <w:rPr>
                <w:rFonts w:cs="Arial"/>
                <w:sz w:val="18"/>
                <w:szCs w:val="18"/>
                <w:lang w:val="be-BY"/>
              </w:rPr>
              <w:t xml:space="preserve"> і</w:t>
            </w:r>
            <w:r w:rsidR="007F217D" w:rsidRPr="007F217D">
              <w:rPr>
                <w:rFonts w:cs="Arial"/>
                <w:sz w:val="18"/>
                <w:szCs w:val="18"/>
              </w:rPr>
              <w:t xml:space="preserve"> ініцыялы заяўніка</w:t>
            </w:r>
            <w:r w:rsidRPr="003A7E94">
              <w:rPr>
                <w:rFonts w:cs="Arial"/>
                <w:sz w:val="18"/>
                <w:szCs w:val="18"/>
              </w:rPr>
              <w:t>)</w:t>
            </w:r>
          </w:p>
        </w:tc>
      </w:tr>
    </w:tbl>
    <w:p w:rsidR="006516E0" w:rsidRPr="006E5B85" w:rsidRDefault="006516E0" w:rsidP="006E5B85">
      <w:pPr>
        <w:widowControl w:val="0"/>
        <w:tabs>
          <w:tab w:val="left" w:pos="4536"/>
          <w:tab w:val="left" w:pos="6804"/>
          <w:tab w:val="left" w:pos="9214"/>
        </w:tabs>
        <w:autoSpaceDE w:val="0"/>
        <w:autoSpaceDN w:val="0"/>
        <w:adjustRightInd w:val="0"/>
        <w:rPr>
          <w:sz w:val="16"/>
          <w:szCs w:val="16"/>
        </w:rPr>
      </w:pPr>
    </w:p>
    <w:sectPr w:rsidR="006516E0" w:rsidRPr="006E5B85" w:rsidSect="005E6209">
      <w:footerReference w:type="default" r:id="rId10"/>
      <w:footnotePr>
        <w:pos w:val="beneathText"/>
      </w:footnotePr>
      <w:pgSz w:w="11906" w:h="16838"/>
      <w:pgMar w:top="567" w:right="567" w:bottom="1135" w:left="1701" w:header="720" w:footer="68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543" w:rsidRDefault="00DF3543" w:rsidP="00D97F69">
      <w:r>
        <w:separator/>
      </w:r>
    </w:p>
  </w:endnote>
  <w:endnote w:type="continuationSeparator" w:id="0">
    <w:p w:rsidR="00DF3543" w:rsidRDefault="00DF3543" w:rsidP="00D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543" w:rsidRPr="00E41FB1" w:rsidRDefault="007F217D" w:rsidP="005E6209">
    <w:pPr>
      <w:widowControl w:val="0"/>
      <w:tabs>
        <w:tab w:val="left" w:pos="4536"/>
        <w:tab w:val="left" w:pos="6804"/>
        <w:tab w:val="left" w:pos="9214"/>
      </w:tabs>
      <w:autoSpaceDE w:val="0"/>
      <w:autoSpaceDN w:val="0"/>
      <w:adjustRightInd w:val="0"/>
      <w:spacing w:before="120" w:after="120" w:line="280" w:lineRule="exact"/>
      <w:rPr>
        <w:sz w:val="26"/>
        <w:szCs w:val="26"/>
      </w:rPr>
    </w:pPr>
    <w:r w:rsidRPr="007F217D">
      <w:rPr>
        <w:sz w:val="26"/>
        <w:szCs w:val="26"/>
      </w:rPr>
      <w:t xml:space="preserve">Для службовых адзнак </w:t>
    </w:r>
    <w:r w:rsidR="00DF3543" w:rsidRPr="00E41FB1">
      <w:rPr>
        <w:sz w:val="26"/>
        <w:szCs w:val="26"/>
      </w:rPr>
      <w:t>__________________________________________________________________________</w:t>
    </w:r>
  </w:p>
  <w:p w:rsidR="007F217D" w:rsidRPr="007F217D" w:rsidRDefault="007F217D" w:rsidP="007F217D">
    <w:pPr>
      <w:pStyle w:val="a8"/>
      <w:tabs>
        <w:tab w:val="right" w:pos="2835"/>
      </w:tabs>
      <w:spacing w:line="260" w:lineRule="exact"/>
      <w:rPr>
        <w:sz w:val="26"/>
        <w:szCs w:val="26"/>
      </w:rPr>
    </w:pPr>
    <w:r w:rsidRPr="007F217D">
      <w:rPr>
        <w:sz w:val="26"/>
        <w:szCs w:val="26"/>
      </w:rPr>
      <w:t>Нумар і дата</w:t>
    </w:r>
  </w:p>
  <w:p w:rsidR="00DF3543" w:rsidRPr="00E41FB1" w:rsidRDefault="007F217D" w:rsidP="007F217D">
    <w:pPr>
      <w:pStyle w:val="a8"/>
      <w:tabs>
        <w:tab w:val="clear" w:pos="4677"/>
        <w:tab w:val="clear" w:pos="9355"/>
        <w:tab w:val="right" w:pos="2835"/>
      </w:tabs>
      <w:spacing w:line="260" w:lineRule="exact"/>
      <w:rPr>
        <w:sz w:val="26"/>
        <w:szCs w:val="26"/>
      </w:rPr>
    </w:pPr>
    <w:r w:rsidRPr="007F217D">
      <w:rPr>
        <w:sz w:val="26"/>
        <w:szCs w:val="26"/>
      </w:rPr>
      <w:t>рэгістрацыі запісу</w:t>
    </w:r>
    <w:r w:rsidR="00DF3543" w:rsidRPr="00E41FB1">
      <w:rPr>
        <w:sz w:val="26"/>
        <w:szCs w:val="26"/>
      </w:rPr>
      <w:tab/>
    </w:r>
    <w:r w:rsidR="00DF3543" w:rsidRPr="00E41FB1">
      <w:rPr>
        <w:sz w:val="26"/>
        <w:szCs w:val="26"/>
      </w:rPr>
      <w:tab/>
      <w:t>№ ____________</w:t>
    </w:r>
    <w:r w:rsidR="00DF3543" w:rsidRPr="00E41FB1">
      <w:rPr>
        <w:sz w:val="26"/>
        <w:szCs w:val="26"/>
      </w:rPr>
      <w:tab/>
      <w:t>от 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543" w:rsidRDefault="00DF3543" w:rsidP="00D97F69">
      <w:r>
        <w:separator/>
      </w:r>
    </w:p>
  </w:footnote>
  <w:footnote w:type="continuationSeparator" w:id="0">
    <w:p w:rsidR="00DF3543" w:rsidRDefault="00DF3543" w:rsidP="00D97F69">
      <w:r>
        <w:continuationSeparator/>
      </w:r>
    </w:p>
  </w:footnote>
  <w:footnote w:id="1">
    <w:p w:rsidR="00030449" w:rsidRDefault="00030449">
      <w:pPr>
        <w:pStyle w:val="af4"/>
      </w:pPr>
      <w:bookmarkStart w:id="0" w:name="_Hlk144301218"/>
      <w:r w:rsidRPr="00030449">
        <w:rPr>
          <w:rStyle w:val="af6"/>
        </w:rPr>
        <w:sym w:font="Symbol" w:char="F02A"/>
      </w:r>
      <w:bookmarkEnd w:id="0"/>
      <w:r w:rsidR="007F217D" w:rsidRPr="007F217D">
        <w:t>Запаўняецца ў выпадках набыцця/наяўнасці грамадзянства замежнай дзяржавы</w:t>
      </w:r>
    </w:p>
  </w:footnote>
  <w:footnote w:id="2">
    <w:p w:rsidR="002940DB" w:rsidRDefault="002940DB">
      <w:pPr>
        <w:pStyle w:val="af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A5676"/>
    <w:multiLevelType w:val="hybridMultilevel"/>
    <w:tmpl w:val="6BD89FBE"/>
    <w:lvl w:ilvl="0" w:tplc="F926D9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32E6C"/>
    <w:multiLevelType w:val="hybridMultilevel"/>
    <w:tmpl w:val="65003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s3KkSawzeYyX69dwchYObSTC7gjXolWLu3DyTfJio5UaQJ8ut9PvcvGenxNCcr5z7JcT/yzR6yhz4TJtZ63CnQ==" w:salt="tZBckLbpc+ntRxI42DRDlg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0BC"/>
    <w:rsid w:val="000023F2"/>
    <w:rsid w:val="00006BC9"/>
    <w:rsid w:val="000123DD"/>
    <w:rsid w:val="000170BC"/>
    <w:rsid w:val="00022B3D"/>
    <w:rsid w:val="00030449"/>
    <w:rsid w:val="00036694"/>
    <w:rsid w:val="00080A79"/>
    <w:rsid w:val="0009278E"/>
    <w:rsid w:val="000A6817"/>
    <w:rsid w:val="000B4084"/>
    <w:rsid w:val="000B779C"/>
    <w:rsid w:val="000D4B8B"/>
    <w:rsid w:val="000D568B"/>
    <w:rsid w:val="000E7198"/>
    <w:rsid w:val="000F09C9"/>
    <w:rsid w:val="001037E4"/>
    <w:rsid w:val="001120CD"/>
    <w:rsid w:val="001135FE"/>
    <w:rsid w:val="00124C65"/>
    <w:rsid w:val="00127BBB"/>
    <w:rsid w:val="001532AE"/>
    <w:rsid w:val="001627DF"/>
    <w:rsid w:val="00184964"/>
    <w:rsid w:val="001B06A5"/>
    <w:rsid w:val="001C3794"/>
    <w:rsid w:val="001D41B8"/>
    <w:rsid w:val="001E2407"/>
    <w:rsid w:val="001F4BCA"/>
    <w:rsid w:val="00204A39"/>
    <w:rsid w:val="0023071E"/>
    <w:rsid w:val="002454C2"/>
    <w:rsid w:val="00247E7B"/>
    <w:rsid w:val="002561DC"/>
    <w:rsid w:val="002940DB"/>
    <w:rsid w:val="002C1AE5"/>
    <w:rsid w:val="002C2494"/>
    <w:rsid w:val="002C3496"/>
    <w:rsid w:val="002C603E"/>
    <w:rsid w:val="002C7727"/>
    <w:rsid w:val="002C7AAA"/>
    <w:rsid w:val="002D2F47"/>
    <w:rsid w:val="002F0A60"/>
    <w:rsid w:val="002F1AA9"/>
    <w:rsid w:val="00305DC4"/>
    <w:rsid w:val="00320E92"/>
    <w:rsid w:val="00321FCF"/>
    <w:rsid w:val="00344802"/>
    <w:rsid w:val="0035136B"/>
    <w:rsid w:val="00383EE4"/>
    <w:rsid w:val="00387D8D"/>
    <w:rsid w:val="003A707A"/>
    <w:rsid w:val="003A7C95"/>
    <w:rsid w:val="003A7E94"/>
    <w:rsid w:val="003B08FB"/>
    <w:rsid w:val="003B3382"/>
    <w:rsid w:val="003B338B"/>
    <w:rsid w:val="003B5D9B"/>
    <w:rsid w:val="003B730E"/>
    <w:rsid w:val="003C22A2"/>
    <w:rsid w:val="003E7FF5"/>
    <w:rsid w:val="003F68E6"/>
    <w:rsid w:val="0044180B"/>
    <w:rsid w:val="00441CE8"/>
    <w:rsid w:val="00457B66"/>
    <w:rsid w:val="00466D42"/>
    <w:rsid w:val="00484485"/>
    <w:rsid w:val="00486E5D"/>
    <w:rsid w:val="00492500"/>
    <w:rsid w:val="00494DD2"/>
    <w:rsid w:val="00496515"/>
    <w:rsid w:val="004A74FB"/>
    <w:rsid w:val="004C44B4"/>
    <w:rsid w:val="004D21AB"/>
    <w:rsid w:val="004F1EE9"/>
    <w:rsid w:val="0050031C"/>
    <w:rsid w:val="00515DB6"/>
    <w:rsid w:val="00545056"/>
    <w:rsid w:val="00551107"/>
    <w:rsid w:val="00566D47"/>
    <w:rsid w:val="0059072A"/>
    <w:rsid w:val="00591379"/>
    <w:rsid w:val="00591507"/>
    <w:rsid w:val="00593C7B"/>
    <w:rsid w:val="005940DA"/>
    <w:rsid w:val="005A700C"/>
    <w:rsid w:val="005C38D6"/>
    <w:rsid w:val="005C6B54"/>
    <w:rsid w:val="005D7BA7"/>
    <w:rsid w:val="005E6209"/>
    <w:rsid w:val="005E6285"/>
    <w:rsid w:val="006206E4"/>
    <w:rsid w:val="00631D6D"/>
    <w:rsid w:val="006516E0"/>
    <w:rsid w:val="006779CB"/>
    <w:rsid w:val="00681F42"/>
    <w:rsid w:val="006838EF"/>
    <w:rsid w:val="00692391"/>
    <w:rsid w:val="00693105"/>
    <w:rsid w:val="00693979"/>
    <w:rsid w:val="006C61A2"/>
    <w:rsid w:val="006C6E0F"/>
    <w:rsid w:val="006D2211"/>
    <w:rsid w:val="006E5B85"/>
    <w:rsid w:val="006F74DE"/>
    <w:rsid w:val="006F7B1F"/>
    <w:rsid w:val="00704C51"/>
    <w:rsid w:val="00725F9D"/>
    <w:rsid w:val="00727120"/>
    <w:rsid w:val="00743645"/>
    <w:rsid w:val="0075346A"/>
    <w:rsid w:val="0075351C"/>
    <w:rsid w:val="00755A4F"/>
    <w:rsid w:val="00767011"/>
    <w:rsid w:val="00783D42"/>
    <w:rsid w:val="00790C2A"/>
    <w:rsid w:val="007A3B88"/>
    <w:rsid w:val="007A619A"/>
    <w:rsid w:val="007A6F59"/>
    <w:rsid w:val="007B047A"/>
    <w:rsid w:val="007F217D"/>
    <w:rsid w:val="007F6D08"/>
    <w:rsid w:val="00805B6A"/>
    <w:rsid w:val="00832F8D"/>
    <w:rsid w:val="00854EAF"/>
    <w:rsid w:val="008556B1"/>
    <w:rsid w:val="008564A7"/>
    <w:rsid w:val="008568A7"/>
    <w:rsid w:val="00873343"/>
    <w:rsid w:val="00873969"/>
    <w:rsid w:val="008807FB"/>
    <w:rsid w:val="00882FA2"/>
    <w:rsid w:val="008903A2"/>
    <w:rsid w:val="008911FA"/>
    <w:rsid w:val="00892938"/>
    <w:rsid w:val="00896165"/>
    <w:rsid w:val="00897534"/>
    <w:rsid w:val="00897DC7"/>
    <w:rsid w:val="008A1FD5"/>
    <w:rsid w:val="008A222D"/>
    <w:rsid w:val="008A63BA"/>
    <w:rsid w:val="00903642"/>
    <w:rsid w:val="00921427"/>
    <w:rsid w:val="00934807"/>
    <w:rsid w:val="009357D5"/>
    <w:rsid w:val="009443DC"/>
    <w:rsid w:val="00945D60"/>
    <w:rsid w:val="00973FD3"/>
    <w:rsid w:val="00980485"/>
    <w:rsid w:val="00983589"/>
    <w:rsid w:val="009B1832"/>
    <w:rsid w:val="009B2826"/>
    <w:rsid w:val="009D2542"/>
    <w:rsid w:val="009E47B1"/>
    <w:rsid w:val="009E4EDD"/>
    <w:rsid w:val="009F62D6"/>
    <w:rsid w:val="00A02305"/>
    <w:rsid w:val="00A0648C"/>
    <w:rsid w:val="00A218E7"/>
    <w:rsid w:val="00A2425E"/>
    <w:rsid w:val="00A46438"/>
    <w:rsid w:val="00A61140"/>
    <w:rsid w:val="00A6665A"/>
    <w:rsid w:val="00A87222"/>
    <w:rsid w:val="00A87FBF"/>
    <w:rsid w:val="00A939FD"/>
    <w:rsid w:val="00AA342D"/>
    <w:rsid w:val="00AB38C8"/>
    <w:rsid w:val="00AD2E43"/>
    <w:rsid w:val="00AD48CB"/>
    <w:rsid w:val="00AD5677"/>
    <w:rsid w:val="00AE271F"/>
    <w:rsid w:val="00AE2E59"/>
    <w:rsid w:val="00AE6051"/>
    <w:rsid w:val="00AF0320"/>
    <w:rsid w:val="00B22E97"/>
    <w:rsid w:val="00B252E6"/>
    <w:rsid w:val="00B619F6"/>
    <w:rsid w:val="00B81B23"/>
    <w:rsid w:val="00B8680A"/>
    <w:rsid w:val="00B9310C"/>
    <w:rsid w:val="00B96FC5"/>
    <w:rsid w:val="00BA6C71"/>
    <w:rsid w:val="00BA7042"/>
    <w:rsid w:val="00BC2AF6"/>
    <w:rsid w:val="00BC2ED8"/>
    <w:rsid w:val="00BC2F13"/>
    <w:rsid w:val="00BC380B"/>
    <w:rsid w:val="00BE0AB5"/>
    <w:rsid w:val="00BF0C5B"/>
    <w:rsid w:val="00C116B6"/>
    <w:rsid w:val="00C131FF"/>
    <w:rsid w:val="00C44CDE"/>
    <w:rsid w:val="00C64F0C"/>
    <w:rsid w:val="00C74600"/>
    <w:rsid w:val="00C82654"/>
    <w:rsid w:val="00C97421"/>
    <w:rsid w:val="00CB34BD"/>
    <w:rsid w:val="00CB4D0A"/>
    <w:rsid w:val="00CD7A88"/>
    <w:rsid w:val="00CE1A90"/>
    <w:rsid w:val="00CF1B6C"/>
    <w:rsid w:val="00D05EAF"/>
    <w:rsid w:val="00D07AA8"/>
    <w:rsid w:val="00D23065"/>
    <w:rsid w:val="00D348CC"/>
    <w:rsid w:val="00D5744E"/>
    <w:rsid w:val="00D71420"/>
    <w:rsid w:val="00D84BFB"/>
    <w:rsid w:val="00D97774"/>
    <w:rsid w:val="00D97F69"/>
    <w:rsid w:val="00DA7A69"/>
    <w:rsid w:val="00DA7F9B"/>
    <w:rsid w:val="00DB2073"/>
    <w:rsid w:val="00DB313B"/>
    <w:rsid w:val="00DC171F"/>
    <w:rsid w:val="00DC515D"/>
    <w:rsid w:val="00DD475D"/>
    <w:rsid w:val="00DF1E38"/>
    <w:rsid w:val="00DF3543"/>
    <w:rsid w:val="00E02BB5"/>
    <w:rsid w:val="00E41FB1"/>
    <w:rsid w:val="00E46725"/>
    <w:rsid w:val="00E51998"/>
    <w:rsid w:val="00E6473E"/>
    <w:rsid w:val="00E74B95"/>
    <w:rsid w:val="00E77287"/>
    <w:rsid w:val="00E7748F"/>
    <w:rsid w:val="00E804B8"/>
    <w:rsid w:val="00E87AA6"/>
    <w:rsid w:val="00E94BAB"/>
    <w:rsid w:val="00E970DE"/>
    <w:rsid w:val="00EA1EDD"/>
    <w:rsid w:val="00EA4A4E"/>
    <w:rsid w:val="00EC42DD"/>
    <w:rsid w:val="00EC5559"/>
    <w:rsid w:val="00ED48F9"/>
    <w:rsid w:val="00EE4E3C"/>
    <w:rsid w:val="00F0376B"/>
    <w:rsid w:val="00F323AD"/>
    <w:rsid w:val="00F33975"/>
    <w:rsid w:val="00F4018D"/>
    <w:rsid w:val="00F55CEC"/>
    <w:rsid w:val="00F71E34"/>
    <w:rsid w:val="00F744AB"/>
    <w:rsid w:val="00F873E2"/>
    <w:rsid w:val="00F97FAF"/>
    <w:rsid w:val="00FA1F4C"/>
    <w:rsid w:val="00FA4F4A"/>
    <w:rsid w:val="00FB6790"/>
    <w:rsid w:val="00FE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1841B0E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iPriority="99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3969" w:right="-120"/>
    </w:pPr>
  </w:style>
  <w:style w:type="paragraph" w:styleId="a4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5">
    <w:name w:val="Balloon Text"/>
    <w:basedOn w:val="a"/>
    <w:semiHidden/>
    <w:rsid w:val="00BC2AF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C746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C74600"/>
    <w:rPr>
      <w:rFonts w:ascii="Courier New" w:hAnsi="Courier New" w:cs="Courier New"/>
    </w:rPr>
  </w:style>
  <w:style w:type="paragraph" w:styleId="a6">
    <w:name w:val="header"/>
    <w:basedOn w:val="a"/>
    <w:link w:val="a7"/>
    <w:rsid w:val="00D97F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97F69"/>
    <w:rPr>
      <w:sz w:val="28"/>
    </w:rPr>
  </w:style>
  <w:style w:type="paragraph" w:styleId="a8">
    <w:name w:val="footer"/>
    <w:basedOn w:val="a"/>
    <w:link w:val="a9"/>
    <w:rsid w:val="00D97F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97F69"/>
    <w:rPr>
      <w:sz w:val="28"/>
    </w:rPr>
  </w:style>
  <w:style w:type="character" w:customStyle="1" w:styleId="ng-binding">
    <w:name w:val="ng-binding"/>
    <w:rsid w:val="00CE1A90"/>
  </w:style>
  <w:style w:type="character" w:styleId="aa">
    <w:name w:val="Placeholder Text"/>
    <w:basedOn w:val="a0"/>
    <w:uiPriority w:val="99"/>
    <w:semiHidden/>
    <w:rsid w:val="00B8680A"/>
    <w:rPr>
      <w:color w:val="808080"/>
    </w:rPr>
  </w:style>
  <w:style w:type="table" w:styleId="ab">
    <w:name w:val="Table Grid"/>
    <w:basedOn w:val="a1"/>
    <w:rsid w:val="007A6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"/>
    <w:basedOn w:val="a0"/>
    <w:uiPriority w:val="1"/>
    <w:rsid w:val="004A74FB"/>
    <w:rPr>
      <w:rFonts w:ascii="Times New Roman" w:hAnsi="Times New Roman"/>
      <w:color w:val="FF0000"/>
      <w:sz w:val="24"/>
    </w:rPr>
  </w:style>
  <w:style w:type="character" w:customStyle="1" w:styleId="2">
    <w:name w:val="Стиль2"/>
    <w:basedOn w:val="a0"/>
    <w:uiPriority w:val="1"/>
    <w:rsid w:val="00AE6051"/>
    <w:rPr>
      <w:rFonts w:ascii="Times New Roman" w:hAnsi="Times New Roman"/>
      <w:b/>
      <w:color w:val="auto"/>
      <w:sz w:val="24"/>
    </w:rPr>
  </w:style>
  <w:style w:type="character" w:customStyle="1" w:styleId="3">
    <w:name w:val="Стиль3"/>
    <w:basedOn w:val="2"/>
    <w:uiPriority w:val="1"/>
    <w:qFormat/>
    <w:rsid w:val="00704C51"/>
    <w:rPr>
      <w:rFonts w:ascii="Times New Roman" w:hAnsi="Times New Roman"/>
      <w:b/>
      <w:color w:val="auto"/>
      <w:sz w:val="24"/>
    </w:rPr>
  </w:style>
  <w:style w:type="character" w:customStyle="1" w:styleId="4">
    <w:name w:val="Стиль4"/>
    <w:basedOn w:val="2"/>
    <w:uiPriority w:val="1"/>
    <w:rsid w:val="00AF0320"/>
    <w:rPr>
      <w:rFonts w:ascii="Times New Roman" w:hAnsi="Times New Roman"/>
      <w:b/>
      <w:color w:val="auto"/>
      <w:sz w:val="24"/>
    </w:rPr>
  </w:style>
  <w:style w:type="character" w:customStyle="1" w:styleId="5">
    <w:name w:val="Стиль5"/>
    <w:basedOn w:val="2"/>
    <w:uiPriority w:val="1"/>
    <w:rsid w:val="000D568B"/>
    <w:rPr>
      <w:rFonts w:ascii="Times New Roman" w:hAnsi="Times New Roman"/>
      <w:b/>
      <w:color w:val="auto"/>
      <w:sz w:val="24"/>
    </w:rPr>
  </w:style>
  <w:style w:type="character" w:customStyle="1" w:styleId="6">
    <w:name w:val="Стиль6"/>
    <w:basedOn w:val="2"/>
    <w:uiPriority w:val="1"/>
    <w:rsid w:val="00EC5559"/>
    <w:rPr>
      <w:rFonts w:ascii="Times New Roman" w:hAnsi="Times New Roman"/>
      <w:b/>
      <w:color w:val="auto"/>
      <w:sz w:val="24"/>
    </w:rPr>
  </w:style>
  <w:style w:type="character" w:customStyle="1" w:styleId="7">
    <w:name w:val="Стиль7"/>
    <w:basedOn w:val="2"/>
    <w:uiPriority w:val="1"/>
    <w:rsid w:val="00FA4F4A"/>
    <w:rPr>
      <w:rFonts w:ascii="Times New Roman" w:hAnsi="Times New Roman"/>
      <w:b/>
      <w:color w:val="auto"/>
      <w:sz w:val="24"/>
    </w:rPr>
  </w:style>
  <w:style w:type="character" w:customStyle="1" w:styleId="8">
    <w:name w:val="Стиль8"/>
    <w:basedOn w:val="2"/>
    <w:uiPriority w:val="1"/>
    <w:rsid w:val="00E77287"/>
    <w:rPr>
      <w:rFonts w:ascii="Times New Roman" w:hAnsi="Times New Roman"/>
      <w:b/>
      <w:color w:val="auto"/>
      <w:sz w:val="24"/>
    </w:rPr>
  </w:style>
  <w:style w:type="character" w:customStyle="1" w:styleId="9">
    <w:name w:val="Стиль9"/>
    <w:basedOn w:val="7"/>
    <w:uiPriority w:val="1"/>
    <w:rsid w:val="008A1FD5"/>
    <w:rPr>
      <w:rFonts w:ascii="Times New Roman" w:hAnsi="Times New Roman"/>
      <w:b/>
      <w:color w:val="auto"/>
      <w:sz w:val="24"/>
    </w:rPr>
  </w:style>
  <w:style w:type="character" w:customStyle="1" w:styleId="100">
    <w:name w:val="Стиль10"/>
    <w:basedOn w:val="9"/>
    <w:uiPriority w:val="1"/>
    <w:rsid w:val="008A1FD5"/>
    <w:rPr>
      <w:rFonts w:ascii="Times New Roman" w:hAnsi="Times New Roman"/>
      <w:b/>
      <w:color w:val="auto"/>
      <w:sz w:val="24"/>
      <w:u w:val="single"/>
    </w:rPr>
  </w:style>
  <w:style w:type="character" w:customStyle="1" w:styleId="11">
    <w:name w:val="Стиль11"/>
    <w:basedOn w:val="9"/>
    <w:uiPriority w:val="1"/>
    <w:rsid w:val="00E804B8"/>
    <w:rPr>
      <w:rFonts w:ascii="Times New Roman" w:hAnsi="Times New Roman"/>
      <w:b/>
      <w:color w:val="auto"/>
      <w:sz w:val="24"/>
      <w:u w:val="single"/>
    </w:rPr>
  </w:style>
  <w:style w:type="character" w:styleId="ac">
    <w:name w:val="annotation reference"/>
    <w:basedOn w:val="a0"/>
    <w:rsid w:val="005E6209"/>
    <w:rPr>
      <w:sz w:val="16"/>
      <w:szCs w:val="16"/>
    </w:rPr>
  </w:style>
  <w:style w:type="paragraph" w:styleId="ad">
    <w:name w:val="annotation text"/>
    <w:basedOn w:val="a"/>
    <w:link w:val="ae"/>
    <w:rsid w:val="005E6209"/>
    <w:rPr>
      <w:sz w:val="20"/>
    </w:rPr>
  </w:style>
  <w:style w:type="character" w:customStyle="1" w:styleId="ae">
    <w:name w:val="Текст примечания Знак"/>
    <w:basedOn w:val="a0"/>
    <w:link w:val="ad"/>
    <w:rsid w:val="005E6209"/>
  </w:style>
  <w:style w:type="paragraph" w:styleId="af">
    <w:name w:val="annotation subject"/>
    <w:basedOn w:val="ad"/>
    <w:next w:val="ad"/>
    <w:link w:val="af0"/>
    <w:rsid w:val="005E6209"/>
    <w:rPr>
      <w:b/>
      <w:bCs/>
    </w:rPr>
  </w:style>
  <w:style w:type="character" w:customStyle="1" w:styleId="af0">
    <w:name w:val="Тема примечания Знак"/>
    <w:basedOn w:val="ae"/>
    <w:link w:val="af"/>
    <w:rsid w:val="005E6209"/>
    <w:rPr>
      <w:b/>
      <w:bCs/>
    </w:rPr>
  </w:style>
  <w:style w:type="paragraph" w:styleId="af1">
    <w:name w:val="endnote text"/>
    <w:basedOn w:val="a"/>
    <w:link w:val="af2"/>
    <w:rsid w:val="005E6209"/>
    <w:rPr>
      <w:sz w:val="20"/>
    </w:rPr>
  </w:style>
  <w:style w:type="character" w:customStyle="1" w:styleId="af2">
    <w:name w:val="Текст концевой сноски Знак"/>
    <w:basedOn w:val="a0"/>
    <w:link w:val="af1"/>
    <w:rsid w:val="005E6209"/>
  </w:style>
  <w:style w:type="character" w:styleId="af3">
    <w:name w:val="endnote reference"/>
    <w:basedOn w:val="a0"/>
    <w:rsid w:val="005E6209"/>
    <w:rPr>
      <w:vertAlign w:val="superscript"/>
    </w:rPr>
  </w:style>
  <w:style w:type="character" w:customStyle="1" w:styleId="12">
    <w:name w:val="Стиль12"/>
    <w:basedOn w:val="a0"/>
    <w:uiPriority w:val="1"/>
    <w:rsid w:val="00BA7042"/>
    <w:rPr>
      <w:rFonts w:ascii="Times New Roman" w:hAnsi="Times New Roman"/>
      <w:sz w:val="26"/>
    </w:rPr>
  </w:style>
  <w:style w:type="paragraph" w:styleId="af4">
    <w:name w:val="footnote text"/>
    <w:basedOn w:val="a"/>
    <w:link w:val="af5"/>
    <w:rsid w:val="002C2494"/>
    <w:rPr>
      <w:sz w:val="20"/>
    </w:rPr>
  </w:style>
  <w:style w:type="character" w:customStyle="1" w:styleId="af5">
    <w:name w:val="Текст сноски Знак"/>
    <w:basedOn w:val="a0"/>
    <w:link w:val="af4"/>
    <w:rsid w:val="002C2494"/>
  </w:style>
  <w:style w:type="character" w:styleId="af6">
    <w:name w:val="footnote reference"/>
    <w:basedOn w:val="a0"/>
    <w:rsid w:val="002C2494"/>
    <w:rPr>
      <w:vertAlign w:val="superscript"/>
    </w:rPr>
  </w:style>
  <w:style w:type="character" w:customStyle="1" w:styleId="13">
    <w:name w:val="Стиль13"/>
    <w:basedOn w:val="a0"/>
    <w:uiPriority w:val="1"/>
    <w:rsid w:val="00E7748F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5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2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43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1017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7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16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532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62764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069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019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593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632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341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31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430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200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3814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9816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7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7374F9D168D458991870F3E2B2556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AE71FB-1E2A-42A1-A268-C4E9BE42E145}"/>
      </w:docPartPr>
      <w:docPartBody>
        <w:p w:rsidR="00636E47" w:rsidRDefault="00DF0661" w:rsidP="00DF0661">
          <w:pPr>
            <w:pStyle w:val="B7374F9D168D458991870F3E2B2556311"/>
          </w:pPr>
          <w:r w:rsidRPr="002561DC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D9C7FCC571FA47D39219FF428DEC4D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F65DB0-1436-4A6E-B944-31E87FB9A96E}"/>
      </w:docPartPr>
      <w:docPartBody>
        <w:p w:rsidR="00636E47" w:rsidRDefault="00DF0661" w:rsidP="00DF0661">
          <w:pPr>
            <w:pStyle w:val="D9C7FCC571FA47D39219FF428DEC4D5B3"/>
          </w:pPr>
          <w:r w:rsidRPr="00E46725">
            <w:rPr>
              <w:rStyle w:val="a3"/>
              <w:b/>
              <w:color w:val="385623" w:themeColor="accent6" w:themeShade="80"/>
              <w:sz w:val="26"/>
              <w:szCs w:val="26"/>
            </w:rPr>
            <w:t>Место для ввода текста.</w:t>
          </w:r>
        </w:p>
      </w:docPartBody>
    </w:docPart>
    <w:docPart>
      <w:docPartPr>
        <w:name w:val="034763CC188B4CA285974C4682DCD1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72835-D13D-4CE3-BE7A-512181F65BE2}"/>
      </w:docPartPr>
      <w:docPartBody>
        <w:p w:rsidR="00636E47" w:rsidRDefault="00DF0661" w:rsidP="00DF0661">
          <w:pPr>
            <w:pStyle w:val="034763CC188B4CA285974C4682DCD1A93"/>
          </w:pPr>
          <w:r w:rsidRPr="00E46725">
            <w:rPr>
              <w:rStyle w:val="a3"/>
              <w:b/>
              <w:color w:val="385623" w:themeColor="accent6" w:themeShade="80"/>
              <w:sz w:val="26"/>
              <w:szCs w:val="26"/>
            </w:rPr>
            <w:t>Место для ввода текста.</w:t>
          </w:r>
        </w:p>
      </w:docPartBody>
    </w:docPart>
    <w:docPart>
      <w:docPartPr>
        <w:name w:val="D4EF2D5B43654F3AB1A45C075B47BC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5047DA-253C-4D0D-A757-058F13CF3FD2}"/>
      </w:docPartPr>
      <w:docPartBody>
        <w:p w:rsidR="00636E47" w:rsidRDefault="00DF0661" w:rsidP="00DF0661">
          <w:pPr>
            <w:pStyle w:val="D4EF2D5B43654F3AB1A45C075B47BC4E3"/>
          </w:pPr>
          <w:r w:rsidRPr="00E46725">
            <w:rPr>
              <w:rStyle w:val="a3"/>
              <w:b/>
              <w:color w:val="385623" w:themeColor="accent6" w:themeShade="80"/>
              <w:sz w:val="26"/>
              <w:szCs w:val="26"/>
            </w:rPr>
            <w:t>Место для ввода текста.</w:t>
          </w:r>
        </w:p>
      </w:docPartBody>
    </w:docPart>
    <w:docPart>
      <w:docPartPr>
        <w:name w:val="F6B0CF37331A4A5A89DF06B3A3C5A7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1039BE-4ACF-441F-84C5-BA43A7847F0A}"/>
      </w:docPartPr>
      <w:docPartBody>
        <w:p w:rsidR="00636E47" w:rsidRDefault="00DF0661" w:rsidP="00DF0661">
          <w:pPr>
            <w:pStyle w:val="F6B0CF37331A4A5A89DF06B3A3C5A76D3"/>
          </w:pPr>
          <w:r w:rsidRPr="00E46725">
            <w:rPr>
              <w:rStyle w:val="a3"/>
              <w:b/>
              <w:color w:val="385623" w:themeColor="accent6" w:themeShade="80"/>
              <w:sz w:val="26"/>
              <w:szCs w:val="26"/>
            </w:rPr>
            <w:t>Место для ввода текста.</w:t>
          </w:r>
        </w:p>
      </w:docPartBody>
    </w:docPart>
    <w:docPart>
      <w:docPartPr>
        <w:name w:val="9A8B34ECB67742B3B65889B25310EA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4FFDE5-017D-4A2A-9DEA-7BC185A9012A}"/>
      </w:docPartPr>
      <w:docPartBody>
        <w:p w:rsidR="00636E47" w:rsidRDefault="00DF0661" w:rsidP="00DF0661">
          <w:pPr>
            <w:pStyle w:val="9A8B34ECB67742B3B65889B25310EAA93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A52271D4D4664F1298F4188C63BE91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C1F93B-B5AD-4D62-9E58-2C82756D1AD6}"/>
      </w:docPartPr>
      <w:docPartBody>
        <w:p w:rsidR="00636E47" w:rsidRDefault="00DF0661" w:rsidP="00DF0661">
          <w:pPr>
            <w:pStyle w:val="A52271D4D4664F1298F4188C63BE91EB3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2D2BF569417244BEBD31501E56147A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9053D6-BB22-4D8F-B438-65F966E18146}"/>
      </w:docPartPr>
      <w:docPartBody>
        <w:p w:rsidR="00636E47" w:rsidRDefault="00DF0661" w:rsidP="00DF0661">
          <w:pPr>
            <w:pStyle w:val="2D2BF569417244BEBD31501E56147A833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B94FB1A6F66748DF8F95F59EEA82C6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648097-1E6E-4C5B-BCBB-A23E52C7B50C}"/>
      </w:docPartPr>
      <w:docPartBody>
        <w:p w:rsidR="00636E47" w:rsidRDefault="00DF0661" w:rsidP="00DF0661">
          <w:pPr>
            <w:pStyle w:val="B94FB1A6F66748DF8F95F59EEA82C6723"/>
          </w:pPr>
          <w:r w:rsidRPr="00AF0320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A55533805031406798C71933D77026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30433E-FA7C-4D85-8EB5-BD35B0C78FBD}"/>
      </w:docPartPr>
      <w:docPartBody>
        <w:p w:rsidR="00636E47" w:rsidRDefault="00DF0661" w:rsidP="00DF0661">
          <w:pPr>
            <w:pStyle w:val="A55533805031406798C71933D77026D13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3FB5AB2EBF1B4E82AB554351692D98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0CD99F-1508-4175-AD06-0F0AD4913C28}"/>
      </w:docPartPr>
      <w:docPartBody>
        <w:p w:rsidR="00636E47" w:rsidRDefault="00DF0661" w:rsidP="00DF0661">
          <w:pPr>
            <w:pStyle w:val="3FB5AB2EBF1B4E82AB554351692D98353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текста.</w:t>
          </w:r>
        </w:p>
      </w:docPartBody>
    </w:docPart>
    <w:docPart>
      <w:docPartPr>
        <w:name w:val="C0054E2EE14A488CADBCD3049671D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5A3D4B-1181-44E4-BAA3-E300969B8619}"/>
      </w:docPartPr>
      <w:docPartBody>
        <w:p w:rsidR="009D5600" w:rsidRDefault="00636E47" w:rsidP="00636E47">
          <w:pPr>
            <w:pStyle w:val="C0054E2EE14A488CADBCD3049671D653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EC18E438CFA244D186EA4E261E0E53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21E3BE-71B5-4856-A8AE-C27E6D8FCE30}"/>
      </w:docPartPr>
      <w:docPartBody>
        <w:p w:rsidR="009D5600" w:rsidRDefault="00636E47" w:rsidP="00636E47">
          <w:pPr>
            <w:pStyle w:val="EC18E438CFA244D186EA4E261E0E53CB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даты.</w:t>
          </w:r>
        </w:p>
      </w:docPartBody>
    </w:docPart>
    <w:docPart>
      <w:docPartPr>
        <w:name w:val="2E35CE0EFD4244AE9888D9449C68E7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488147-BB10-4405-81DA-C2679785A6D7}"/>
      </w:docPartPr>
      <w:docPartBody>
        <w:p w:rsidR="009D5600" w:rsidRDefault="00636E47" w:rsidP="00636E47">
          <w:pPr>
            <w:pStyle w:val="2E35CE0EFD4244AE9888D9449C68E7DA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даты.</w:t>
          </w:r>
        </w:p>
      </w:docPartBody>
    </w:docPart>
    <w:docPart>
      <w:docPartPr>
        <w:name w:val="04B0F074C4F143C7B5F9AC8F10A571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78556F-5F76-4EF7-8B72-8E66C7C948B5}"/>
      </w:docPartPr>
      <w:docPartBody>
        <w:p w:rsidR="009D5600" w:rsidRDefault="00636E47" w:rsidP="00636E47">
          <w:pPr>
            <w:pStyle w:val="04B0F074C4F143C7B5F9AC8F10A5715B"/>
          </w:pPr>
          <w:r w:rsidRPr="00E74B95">
            <w:rPr>
              <w:rStyle w:val="a3"/>
              <w:b/>
              <w:color w:val="385623" w:themeColor="accent6" w:themeShade="80"/>
              <w:sz w:val="18"/>
              <w:szCs w:val="18"/>
            </w:rPr>
            <w:t>Место для ввода текста.</w:t>
          </w:r>
        </w:p>
      </w:docPartBody>
    </w:docPart>
    <w:docPart>
      <w:docPartPr>
        <w:name w:val="CB66060FE8394A59A25B97633CC728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498FCF-EECE-4938-909B-FA9CF6A5D0FC}"/>
      </w:docPartPr>
      <w:docPartBody>
        <w:p w:rsidR="009D5600" w:rsidRDefault="00636E47" w:rsidP="00636E47">
          <w:pPr>
            <w:pStyle w:val="CB66060FE8394A59A25B97633CC7283D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240E689C835749F38BF14FD4359A1F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101934-D410-4307-A092-0F9DAC877C6A}"/>
      </w:docPartPr>
      <w:docPartBody>
        <w:p w:rsidR="00A37528" w:rsidRDefault="00476482" w:rsidP="00476482">
          <w:pPr>
            <w:pStyle w:val="240E689C835749F38BF14FD4359A1FB1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даты.</w:t>
          </w:r>
        </w:p>
      </w:docPartBody>
    </w:docPart>
    <w:docPart>
      <w:docPartPr>
        <w:name w:val="AD3BCBF6302641A2AE84443C5EDD63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6CBC86-2368-4B4F-A8A6-C05BFC6A8AB1}"/>
      </w:docPartPr>
      <w:docPartBody>
        <w:p w:rsidR="002A0DE2" w:rsidRDefault="00A37528" w:rsidP="00A37528">
          <w:pPr>
            <w:pStyle w:val="AD3BCBF6302641A2AE84443C5EDD6384"/>
          </w:pPr>
          <w:r w:rsidRPr="00FA4F4A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AE7E55E0953C40F2A95F3DD972FA02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7FF8E5-CE84-42ED-B391-127AD4F230D0}"/>
      </w:docPartPr>
      <w:docPartBody>
        <w:p w:rsidR="002A0DE2" w:rsidRDefault="00A37528" w:rsidP="00A37528">
          <w:pPr>
            <w:pStyle w:val="AE7E55E0953C40F2A95F3DD972FA02D8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текста.</w:t>
          </w:r>
        </w:p>
      </w:docPartBody>
    </w:docPart>
    <w:docPart>
      <w:docPartPr>
        <w:name w:val="DE7CE1DE64604EAB92564F5BBC6DC7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E86241-3B4D-4642-B187-971C944C1E21}"/>
      </w:docPartPr>
      <w:docPartBody>
        <w:p w:rsidR="009A3D3B" w:rsidRDefault="0029208E" w:rsidP="0029208E">
          <w:pPr>
            <w:pStyle w:val="DE7CE1DE64604EAB92564F5BBC6DC779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9EE0C546723E4DE98C36B3213C4058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AEF7AD-ABB1-47E4-8FB6-CB79B6A95C80}"/>
      </w:docPartPr>
      <w:docPartBody>
        <w:p w:rsidR="00CE61A9" w:rsidRDefault="005068A4" w:rsidP="005068A4">
          <w:pPr>
            <w:pStyle w:val="9EE0C546723E4DE98C36B3213C40587C"/>
          </w:pPr>
          <w:r w:rsidRPr="00FA4F4A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61"/>
    <w:rsid w:val="0029208E"/>
    <w:rsid w:val="002A0DE2"/>
    <w:rsid w:val="00476482"/>
    <w:rsid w:val="005068A4"/>
    <w:rsid w:val="00636E47"/>
    <w:rsid w:val="009A3D3B"/>
    <w:rsid w:val="009D5600"/>
    <w:rsid w:val="00A37528"/>
    <w:rsid w:val="00CE61A9"/>
    <w:rsid w:val="00DF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68A4"/>
    <w:rPr>
      <w:color w:val="808080"/>
    </w:rPr>
  </w:style>
  <w:style w:type="paragraph" w:customStyle="1" w:styleId="B7374F9D168D458991870F3E2B255631">
    <w:name w:val="B7374F9D168D458991870F3E2B255631"/>
  </w:style>
  <w:style w:type="paragraph" w:customStyle="1" w:styleId="D9C7FCC571FA47D39219FF428DEC4D5B">
    <w:name w:val="D9C7FCC571FA47D39219FF428DEC4D5B"/>
  </w:style>
  <w:style w:type="paragraph" w:customStyle="1" w:styleId="034763CC188B4CA285974C4682DCD1A9">
    <w:name w:val="034763CC188B4CA285974C4682DCD1A9"/>
  </w:style>
  <w:style w:type="paragraph" w:customStyle="1" w:styleId="D4EF2D5B43654F3AB1A45C075B47BC4E">
    <w:name w:val="D4EF2D5B43654F3AB1A45C075B47BC4E"/>
  </w:style>
  <w:style w:type="paragraph" w:customStyle="1" w:styleId="F6B0CF37331A4A5A89DF06B3A3C5A76D">
    <w:name w:val="F6B0CF37331A4A5A89DF06B3A3C5A76D"/>
  </w:style>
  <w:style w:type="paragraph" w:customStyle="1" w:styleId="6D39706DAF8841A7B2499291E74980D6">
    <w:name w:val="6D39706DAF8841A7B2499291E74980D6"/>
  </w:style>
  <w:style w:type="paragraph" w:customStyle="1" w:styleId="9A8B34ECB67742B3B65889B25310EAA9">
    <w:name w:val="9A8B34ECB67742B3B65889B25310EAA9"/>
  </w:style>
  <w:style w:type="paragraph" w:customStyle="1" w:styleId="A52271D4D4664F1298F4188C63BE91EB">
    <w:name w:val="A52271D4D4664F1298F4188C63BE91EB"/>
  </w:style>
  <w:style w:type="paragraph" w:customStyle="1" w:styleId="2D2BF569417244BEBD31501E56147A83">
    <w:name w:val="2D2BF569417244BEBD31501E56147A83"/>
  </w:style>
  <w:style w:type="paragraph" w:customStyle="1" w:styleId="B94FB1A6F66748DF8F95F59EEA82C672">
    <w:name w:val="B94FB1A6F66748DF8F95F59EEA82C672"/>
  </w:style>
  <w:style w:type="paragraph" w:customStyle="1" w:styleId="A55533805031406798C71933D77026D1">
    <w:name w:val="A55533805031406798C71933D77026D1"/>
  </w:style>
  <w:style w:type="paragraph" w:customStyle="1" w:styleId="D3BACC7A9DF747578BD437890DD90CEB">
    <w:name w:val="D3BACC7A9DF747578BD437890DD90CEB"/>
  </w:style>
  <w:style w:type="paragraph" w:customStyle="1" w:styleId="84108516F42F498C8ABB05DC4E6BB7E0">
    <w:name w:val="84108516F42F498C8ABB05DC4E6BB7E0"/>
  </w:style>
  <w:style w:type="paragraph" w:customStyle="1" w:styleId="5B030E176F954E7E91E1F5247F05BE23">
    <w:name w:val="5B030E176F954E7E91E1F5247F05BE23"/>
  </w:style>
  <w:style w:type="paragraph" w:customStyle="1" w:styleId="7AA6ADC127394CA28ADBC5EE46657B57">
    <w:name w:val="7AA6ADC127394CA28ADBC5EE46657B57"/>
  </w:style>
  <w:style w:type="paragraph" w:customStyle="1" w:styleId="BD2D8386550D4D958329ACA12CCBD0D8">
    <w:name w:val="BD2D8386550D4D958329ACA12CCBD0D8"/>
  </w:style>
  <w:style w:type="paragraph" w:customStyle="1" w:styleId="6FD8D5B35DDD4DFCB85C04B3F8D26A97">
    <w:name w:val="6FD8D5B35DDD4DFCB85C04B3F8D26A97"/>
  </w:style>
  <w:style w:type="paragraph" w:customStyle="1" w:styleId="2DA07C0DB12A4547B2A2F67ABC84367D">
    <w:name w:val="2DA07C0DB12A4547B2A2F67ABC84367D"/>
  </w:style>
  <w:style w:type="paragraph" w:customStyle="1" w:styleId="1D7CE147CD3144438775F4A1AA0669AC">
    <w:name w:val="1D7CE147CD3144438775F4A1AA0669AC"/>
  </w:style>
  <w:style w:type="paragraph" w:customStyle="1" w:styleId="9A845056243A47B2A471DAE5DE33AC5B">
    <w:name w:val="9A845056243A47B2A471DAE5DE33AC5B"/>
  </w:style>
  <w:style w:type="paragraph" w:customStyle="1" w:styleId="43C2752FF59B4FBB8A7192978CD442F3">
    <w:name w:val="43C2752FF59B4FBB8A7192978CD442F3"/>
  </w:style>
  <w:style w:type="paragraph" w:customStyle="1" w:styleId="9B5C6F558F3E4FC09D997FA8F364228E">
    <w:name w:val="9B5C6F558F3E4FC09D997FA8F364228E"/>
  </w:style>
  <w:style w:type="paragraph" w:customStyle="1" w:styleId="3FB5AB2EBF1B4E82AB554351692D9835">
    <w:name w:val="3FB5AB2EBF1B4E82AB554351692D9835"/>
  </w:style>
  <w:style w:type="paragraph" w:customStyle="1" w:styleId="D233B6F6696A4EE2A8C5F0FF8971C7DE">
    <w:name w:val="D233B6F6696A4EE2A8C5F0FF8971C7DE"/>
    <w:rsid w:val="00DF0661"/>
  </w:style>
  <w:style w:type="paragraph" w:customStyle="1" w:styleId="9A445DE5518647C3A4AF8CF961462C2F">
    <w:name w:val="9A445DE5518647C3A4AF8CF961462C2F"/>
    <w:rsid w:val="00DF0661"/>
  </w:style>
  <w:style w:type="paragraph" w:customStyle="1" w:styleId="607397A6CEA64B5B9BD83DB59FE00C4F">
    <w:name w:val="607397A6CEA64B5B9BD83DB59FE00C4F"/>
    <w:rsid w:val="00DF0661"/>
  </w:style>
  <w:style w:type="paragraph" w:customStyle="1" w:styleId="2DF8500957724618A609C01D81688ADC">
    <w:name w:val="2DF8500957724618A609C01D81688ADC"/>
    <w:rsid w:val="00DF0661"/>
  </w:style>
  <w:style w:type="paragraph" w:customStyle="1" w:styleId="B7374F9D168D458991870F3E2B2556311">
    <w:name w:val="B7374F9D168D458991870F3E2B255631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9C7FCC571FA47D39219FF428DEC4D5B1">
    <w:name w:val="D9C7FCC571FA47D39219FF428DEC4D5B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34763CC188B4CA285974C4682DCD1A91">
    <w:name w:val="034763CC188B4CA285974C4682DCD1A9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4EF2D5B43654F3AB1A45C075B47BC4E1">
    <w:name w:val="D4EF2D5B43654F3AB1A45C075B47BC4E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6B0CF37331A4A5A89DF06B3A3C5A76D1">
    <w:name w:val="F6B0CF37331A4A5A89DF06B3A3C5A76D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A8B34ECB67742B3B65889B25310EAA91">
    <w:name w:val="9A8B34ECB67742B3B65889B25310EAA9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2271D4D4664F1298F4188C63BE91EB1">
    <w:name w:val="A52271D4D4664F1298F4188C63BE91EB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D2BF569417244BEBD31501E56147A831">
    <w:name w:val="2D2BF569417244BEBD31501E56147A83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94FB1A6F66748DF8F95F59EEA82C6721">
    <w:name w:val="B94FB1A6F66748DF8F95F59EEA82C672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5533805031406798C71933D77026D11">
    <w:name w:val="A55533805031406798C71933D77026D1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3BACC7A9DF747578BD437890DD90CEB1">
    <w:name w:val="D3BACC7A9DF747578BD437890DD90CEB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4108516F42F498C8ABB05DC4E6BB7E01">
    <w:name w:val="84108516F42F498C8ABB05DC4E6BB7E0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5B030E176F954E7E91E1F5247F05BE231">
    <w:name w:val="5B030E176F954E7E91E1F5247F05BE23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AA6ADC127394CA28ADBC5EE46657B571">
    <w:name w:val="7AA6ADC127394CA28ADBC5EE46657B57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D2D8386550D4D958329ACA12CCBD0D81">
    <w:name w:val="BD2D8386550D4D958329ACA12CCBD0D8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6FD8D5B35DDD4DFCB85C04B3F8D26A971">
    <w:name w:val="6FD8D5B35DDD4DFCB85C04B3F8D26A97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DA07C0DB12A4547B2A2F67ABC84367D1">
    <w:name w:val="2DA07C0DB12A4547B2A2F67ABC84367D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D7CE147CD3144438775F4A1AA0669AC1">
    <w:name w:val="1D7CE147CD3144438775F4A1AA0669AC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A845056243A47B2A471DAE5DE33AC5B1">
    <w:name w:val="9A845056243A47B2A471DAE5DE33AC5B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3C2752FF59B4FBB8A7192978CD442F31">
    <w:name w:val="43C2752FF59B4FBB8A7192978CD442F3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B5C6F558F3E4FC09D997FA8F364228E1">
    <w:name w:val="9B5C6F558F3E4FC09D997FA8F364228E1"/>
    <w:rsid w:val="00DF0661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FB5AB2EBF1B4E82AB554351692D98351">
    <w:name w:val="3FB5AB2EBF1B4E82AB554351692D98351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496C33DF5D24314905CFED5618DE2A1">
    <w:name w:val="B496C33DF5D24314905CFED5618DE2A1"/>
    <w:rsid w:val="00DF0661"/>
  </w:style>
  <w:style w:type="paragraph" w:customStyle="1" w:styleId="D9C7FCC571FA47D39219FF428DEC4D5B2">
    <w:name w:val="D9C7FCC571FA47D39219FF428DEC4D5B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34763CC188B4CA285974C4682DCD1A92">
    <w:name w:val="034763CC188B4CA285974C4682DCD1A9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4EF2D5B43654F3AB1A45C075B47BC4E2">
    <w:name w:val="D4EF2D5B43654F3AB1A45C075B47BC4E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6B0CF37331A4A5A89DF06B3A3C5A76D2">
    <w:name w:val="F6B0CF37331A4A5A89DF06B3A3C5A76D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A8B34ECB67742B3B65889B25310EAA92">
    <w:name w:val="9A8B34ECB67742B3B65889B25310EAA9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2271D4D4664F1298F4188C63BE91EB2">
    <w:name w:val="A52271D4D4664F1298F4188C63BE91EB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D2BF569417244BEBD31501E56147A832">
    <w:name w:val="2D2BF569417244BEBD31501E56147A83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94FB1A6F66748DF8F95F59EEA82C6722">
    <w:name w:val="B94FB1A6F66748DF8F95F59EEA82C672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5533805031406798C71933D77026D12">
    <w:name w:val="A55533805031406798C71933D77026D1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3BACC7A9DF747578BD437890DD90CEB2">
    <w:name w:val="D3BACC7A9DF747578BD437890DD90CEB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4108516F42F498C8ABB05DC4E6BB7E02">
    <w:name w:val="84108516F42F498C8ABB05DC4E6BB7E0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5B030E176F954E7E91E1F5247F05BE232">
    <w:name w:val="5B030E176F954E7E91E1F5247F05BE23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AA6ADC127394CA28ADBC5EE46657B572">
    <w:name w:val="7AA6ADC127394CA28ADBC5EE46657B57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D2D8386550D4D958329ACA12CCBD0D82">
    <w:name w:val="BD2D8386550D4D958329ACA12CCBD0D8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6FD8D5B35DDD4DFCB85C04B3F8D26A972">
    <w:name w:val="6FD8D5B35DDD4DFCB85C04B3F8D26A97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DA07C0DB12A4547B2A2F67ABC84367D2">
    <w:name w:val="2DA07C0DB12A4547B2A2F67ABC84367D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D7CE147CD3144438775F4A1AA0669AC2">
    <w:name w:val="1D7CE147CD3144438775F4A1AA0669AC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A845056243A47B2A471DAE5DE33AC5B2">
    <w:name w:val="9A845056243A47B2A471DAE5DE33AC5B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3C2752FF59B4FBB8A7192978CD442F32">
    <w:name w:val="43C2752FF59B4FBB8A7192978CD442F3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B5C6F558F3E4FC09D997FA8F364228E2">
    <w:name w:val="9B5C6F558F3E4FC09D997FA8F364228E2"/>
    <w:rsid w:val="00DF0661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FB5AB2EBF1B4E82AB554351692D98352">
    <w:name w:val="3FB5AB2EBF1B4E82AB554351692D98352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9C7FCC571FA47D39219FF428DEC4D5B3">
    <w:name w:val="D9C7FCC571FA47D39219FF428DEC4D5B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34763CC188B4CA285974C4682DCD1A93">
    <w:name w:val="034763CC188B4CA285974C4682DCD1A9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4EF2D5B43654F3AB1A45C075B47BC4E3">
    <w:name w:val="D4EF2D5B43654F3AB1A45C075B47BC4E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6B0CF37331A4A5A89DF06B3A3C5A76D3">
    <w:name w:val="F6B0CF37331A4A5A89DF06B3A3C5A76D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233B6F6696A4EE2A8C5F0FF8971C7DE1">
    <w:name w:val="D233B6F6696A4EE2A8C5F0FF8971C7DE1"/>
    <w:rsid w:val="00DF0661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A8B34ECB67742B3B65889B25310EAA93">
    <w:name w:val="9A8B34ECB67742B3B65889B25310EAA9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2271D4D4664F1298F4188C63BE91EB3">
    <w:name w:val="A52271D4D4664F1298F4188C63BE91EB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D2BF569417244BEBD31501E56147A833">
    <w:name w:val="2D2BF569417244BEBD31501E56147A83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94FB1A6F66748DF8F95F59EEA82C6723">
    <w:name w:val="B94FB1A6F66748DF8F95F59EEA82C672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5533805031406798C71933D77026D13">
    <w:name w:val="A55533805031406798C71933D77026D1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3BACC7A9DF747578BD437890DD90CEB3">
    <w:name w:val="D3BACC7A9DF747578BD437890DD90CEB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4108516F42F498C8ABB05DC4E6BB7E03">
    <w:name w:val="84108516F42F498C8ABB05DC4E6BB7E0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5B030E176F954E7E91E1F5247F05BE233">
    <w:name w:val="5B030E176F954E7E91E1F5247F05BE23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AA6ADC127394CA28ADBC5EE46657B573">
    <w:name w:val="7AA6ADC127394CA28ADBC5EE46657B57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D2D8386550D4D958329ACA12CCBD0D83">
    <w:name w:val="BD2D8386550D4D958329ACA12CCBD0D8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6FD8D5B35DDD4DFCB85C04B3F8D26A973">
    <w:name w:val="6FD8D5B35DDD4DFCB85C04B3F8D26A97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DA07C0DB12A4547B2A2F67ABC84367D3">
    <w:name w:val="2DA07C0DB12A4547B2A2F67ABC84367D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D7CE147CD3144438775F4A1AA0669AC3">
    <w:name w:val="1D7CE147CD3144438775F4A1AA0669AC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A845056243A47B2A471DAE5DE33AC5B3">
    <w:name w:val="9A845056243A47B2A471DAE5DE33AC5B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3C2752FF59B4FBB8A7192978CD442F33">
    <w:name w:val="43C2752FF59B4FBB8A7192978CD442F3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B5C6F558F3E4FC09D997FA8F364228E3">
    <w:name w:val="9B5C6F558F3E4FC09D997FA8F364228E3"/>
    <w:rsid w:val="00DF0661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FB5AB2EBF1B4E82AB554351692D98353">
    <w:name w:val="3FB5AB2EBF1B4E82AB554351692D98353"/>
    <w:rsid w:val="00DF06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0054E2EE14A488CADBCD3049671D653">
    <w:name w:val="C0054E2EE14A488CADBCD3049671D653"/>
    <w:rsid w:val="00636E47"/>
  </w:style>
  <w:style w:type="paragraph" w:customStyle="1" w:styleId="16FB2E53AFEB4A0A9D19F31A0302C358">
    <w:name w:val="16FB2E53AFEB4A0A9D19F31A0302C358"/>
    <w:rsid w:val="00636E47"/>
  </w:style>
  <w:style w:type="paragraph" w:customStyle="1" w:styleId="2C6529563CD6497BA2BA05DCE6394B6F">
    <w:name w:val="2C6529563CD6497BA2BA05DCE6394B6F"/>
    <w:rsid w:val="00636E47"/>
  </w:style>
  <w:style w:type="paragraph" w:customStyle="1" w:styleId="EC18E438CFA244D186EA4E261E0E53CB">
    <w:name w:val="EC18E438CFA244D186EA4E261E0E53CB"/>
    <w:rsid w:val="00636E47"/>
  </w:style>
  <w:style w:type="paragraph" w:customStyle="1" w:styleId="2E35CE0EFD4244AE9888D9449C68E7DA">
    <w:name w:val="2E35CE0EFD4244AE9888D9449C68E7DA"/>
    <w:rsid w:val="00636E47"/>
  </w:style>
  <w:style w:type="paragraph" w:customStyle="1" w:styleId="B8D23A4BCB4645A18BB0F80813550727">
    <w:name w:val="B8D23A4BCB4645A18BB0F80813550727"/>
    <w:rsid w:val="00636E47"/>
  </w:style>
  <w:style w:type="paragraph" w:customStyle="1" w:styleId="F86F3B1CD68849A5AAD97598E5D21136">
    <w:name w:val="F86F3B1CD68849A5AAD97598E5D21136"/>
    <w:rsid w:val="00636E47"/>
  </w:style>
  <w:style w:type="paragraph" w:customStyle="1" w:styleId="04B0F074C4F143C7B5F9AC8F10A5715B">
    <w:name w:val="04B0F074C4F143C7B5F9AC8F10A5715B"/>
    <w:rsid w:val="00636E47"/>
  </w:style>
  <w:style w:type="paragraph" w:customStyle="1" w:styleId="418CAB317B3643AEAD1D8F76D01F0C0B">
    <w:name w:val="418CAB317B3643AEAD1D8F76D01F0C0B"/>
    <w:rsid w:val="00636E47"/>
  </w:style>
  <w:style w:type="paragraph" w:customStyle="1" w:styleId="CB66060FE8394A59A25B97633CC7283D">
    <w:name w:val="CB66060FE8394A59A25B97633CC7283D"/>
    <w:rsid w:val="00636E47"/>
  </w:style>
  <w:style w:type="paragraph" w:customStyle="1" w:styleId="CBDE57D286EF4A0B97C55BC8AF0AF4D1">
    <w:name w:val="CBDE57D286EF4A0B97C55BC8AF0AF4D1"/>
    <w:rsid w:val="00476482"/>
  </w:style>
  <w:style w:type="paragraph" w:customStyle="1" w:styleId="F45A8F3C07D144B4AF8ADCF4DC97F92E">
    <w:name w:val="F45A8F3C07D144B4AF8ADCF4DC97F92E"/>
    <w:rsid w:val="00476482"/>
  </w:style>
  <w:style w:type="paragraph" w:customStyle="1" w:styleId="CAA1D693F1F546569FE78C0F0B8E9794">
    <w:name w:val="CAA1D693F1F546569FE78C0F0B8E9794"/>
    <w:rsid w:val="00476482"/>
  </w:style>
  <w:style w:type="paragraph" w:customStyle="1" w:styleId="240E689C835749F38BF14FD4359A1FB1">
    <w:name w:val="240E689C835749F38BF14FD4359A1FB1"/>
    <w:rsid w:val="00476482"/>
  </w:style>
  <w:style w:type="paragraph" w:customStyle="1" w:styleId="2142BBA99F8E4A0E9C510E993861C011">
    <w:name w:val="2142BBA99F8E4A0E9C510E993861C011"/>
    <w:rsid w:val="00476482"/>
  </w:style>
  <w:style w:type="paragraph" w:customStyle="1" w:styleId="AD3BCBF6302641A2AE84443C5EDD6384">
    <w:name w:val="AD3BCBF6302641A2AE84443C5EDD6384"/>
    <w:rsid w:val="00A37528"/>
  </w:style>
  <w:style w:type="paragraph" w:customStyle="1" w:styleId="AE7E55E0953C40F2A95F3DD972FA02D8">
    <w:name w:val="AE7E55E0953C40F2A95F3DD972FA02D8"/>
    <w:rsid w:val="00A37528"/>
  </w:style>
  <w:style w:type="paragraph" w:customStyle="1" w:styleId="DE7CE1DE64604EAB92564F5BBC6DC779">
    <w:name w:val="DE7CE1DE64604EAB92564F5BBC6DC779"/>
    <w:rsid w:val="0029208E"/>
  </w:style>
  <w:style w:type="paragraph" w:customStyle="1" w:styleId="9EE0C546723E4DE98C36B3213C40587C">
    <w:name w:val="9EE0C546723E4DE98C36B3213C40587C"/>
    <w:rsid w:val="005068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0023F-079D-4E73-97DF-FF3F063A0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Notification_eFormSymb_Bel.dotx</Template>
  <TotalTime>311</TotalTime>
  <Pages>1</Pages>
  <Words>147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Посольство Республики Беларусь</vt:lpstr>
    </vt:vector>
  </TitlesOfParts>
  <Company>D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Посольство Республики Беларусь</dc:title>
  <dc:subject/>
  <dc:creator>Лешуков Н.Л.</dc:creator>
  <cp:keywords/>
  <cp:lastModifiedBy>Лешуков Н.Л.</cp:lastModifiedBy>
  <cp:revision>42</cp:revision>
  <cp:lastPrinted>2023-08-30T11:57:00Z</cp:lastPrinted>
  <dcterms:created xsi:type="dcterms:W3CDTF">2023-08-17T15:39:00Z</dcterms:created>
  <dcterms:modified xsi:type="dcterms:W3CDTF">2023-08-31T16:28:00Z</dcterms:modified>
</cp:coreProperties>
</file>